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A031C" w14:textId="77777777" w:rsidR="002A07F9" w:rsidRDefault="002A07F9" w:rsidP="002A07F9">
      <w:pPr>
        <w:pStyle w:val="Title"/>
      </w:pPr>
      <w:bookmarkStart w:id="0" w:name="_Toc68589336"/>
    </w:p>
    <w:p w14:paraId="1616CF5A" w14:textId="77777777" w:rsidR="002A07F9" w:rsidRDefault="002A07F9" w:rsidP="002A07F9">
      <w:pPr>
        <w:pStyle w:val="Title"/>
      </w:pPr>
    </w:p>
    <w:p w14:paraId="4760C9CB" w14:textId="5BC13A2C" w:rsidR="00010113" w:rsidRDefault="002A07F9" w:rsidP="002A07F9">
      <w:pPr>
        <w:pStyle w:val="Title"/>
      </w:pPr>
      <w:r w:rsidRPr="002A07F9">
        <w:t>VEHICLE TECHNICIAN ACCREDITATION ASSESSMENT</w:t>
      </w:r>
    </w:p>
    <w:p w14:paraId="7050C426" w14:textId="77777777" w:rsidR="002A07F9" w:rsidRDefault="002A07F9" w:rsidP="002A07F9"/>
    <w:p w14:paraId="417062EC" w14:textId="77777777" w:rsidR="002A07F9" w:rsidRDefault="002A07F9" w:rsidP="002A07F9"/>
    <w:p w14:paraId="1B08EA58" w14:textId="1BA08746" w:rsidR="002A07F9" w:rsidRDefault="002A07F9" w:rsidP="002A07F9">
      <w:pPr>
        <w:pStyle w:val="SubHeader"/>
        <w:jc w:val="center"/>
      </w:pPr>
      <w:r w:rsidRPr="002A07F9">
        <w:t>PRACTICAL TASKS RESOURCES</w:t>
      </w:r>
    </w:p>
    <w:p w14:paraId="58B67BF6" w14:textId="77777777" w:rsidR="002A07F9" w:rsidRDefault="002A07F9" w:rsidP="002A07F9">
      <w:pPr>
        <w:pStyle w:val="SubHeader"/>
        <w:jc w:val="center"/>
      </w:pPr>
    </w:p>
    <w:p w14:paraId="03E7F679" w14:textId="77777777" w:rsidR="002A07F9" w:rsidRDefault="002A07F9" w:rsidP="002A07F9">
      <w:pPr>
        <w:pStyle w:val="SubHeader"/>
        <w:jc w:val="center"/>
      </w:pPr>
    </w:p>
    <w:p w14:paraId="661CEA71" w14:textId="77777777" w:rsidR="002A07F9" w:rsidRDefault="002A07F9" w:rsidP="002A07F9">
      <w:pPr>
        <w:pStyle w:val="SubHeader"/>
        <w:jc w:val="center"/>
      </w:pPr>
    </w:p>
    <w:p w14:paraId="55C8ACC7" w14:textId="77777777" w:rsidR="002A07F9" w:rsidRDefault="002A07F9" w:rsidP="002A07F9">
      <w:pPr>
        <w:pStyle w:val="SubHeader"/>
        <w:jc w:val="center"/>
      </w:pPr>
    </w:p>
    <w:p w14:paraId="25044DC2" w14:textId="23AE6B45" w:rsidR="002A07F9" w:rsidRDefault="002A07F9" w:rsidP="002A07F9">
      <w:pPr>
        <w:pStyle w:val="BodyText"/>
        <w:jc w:val="center"/>
      </w:pPr>
      <w:r>
        <w:t>Updated: 31 March 2025</w:t>
      </w:r>
    </w:p>
    <w:p w14:paraId="3EB23E01" w14:textId="20D8F057" w:rsidR="002A07F9" w:rsidRPr="002A07F9" w:rsidRDefault="002A07F9" w:rsidP="002A07F9">
      <w:pPr>
        <w:pStyle w:val="BodyText"/>
        <w:jc w:val="center"/>
      </w:pPr>
      <w:r>
        <w:t>Indicative review date: 31 March 2028</w:t>
      </w:r>
    </w:p>
    <w:p w14:paraId="7DAAD71E" w14:textId="77777777" w:rsidR="002A07F9" w:rsidRDefault="002A07F9" w:rsidP="002A07F9">
      <w:pPr>
        <w:pStyle w:val="BodyText"/>
        <w:rPr>
          <w:lang w:val="en-GB"/>
        </w:rPr>
      </w:pPr>
    </w:p>
    <w:p w14:paraId="56E0EEA2" w14:textId="156CEA26" w:rsidR="008A7202" w:rsidRDefault="008A7202">
      <w:pPr>
        <w:spacing w:after="160" w:line="259" w:lineRule="auto"/>
        <w:rPr>
          <w:rFonts w:ascii="Verdana" w:hAnsi="Verdana"/>
          <w:color w:val="151515" w:themeColor="background2" w:themeShade="1A"/>
          <w:lang w:val="en-GB"/>
        </w:rPr>
      </w:pPr>
      <w:r>
        <w:rPr>
          <w:lang w:val="en-GB"/>
        </w:rPr>
        <w:br w:type="page"/>
      </w:r>
    </w:p>
    <w:p w14:paraId="0E5F7359" w14:textId="77777777" w:rsidR="00010113" w:rsidRPr="00010113" w:rsidRDefault="00010113" w:rsidP="00010113">
      <w:pPr>
        <w:pStyle w:val="ListBullet"/>
        <w:numPr>
          <w:ilvl w:val="0"/>
          <w:numId w:val="0"/>
        </w:numPr>
        <w:ind w:left="720"/>
        <w:rPr>
          <w:lang w:val="en-GB"/>
        </w:rPr>
      </w:pPr>
    </w:p>
    <w:p w14:paraId="04491C1B" w14:textId="512DBFB2" w:rsidR="002A07F9" w:rsidRDefault="002A07F9" w:rsidP="00516C43">
      <w:pPr>
        <w:pStyle w:val="Heading1"/>
        <w:rPr>
          <w:lang w:val="en-GB"/>
        </w:rPr>
      </w:pPr>
      <w:r>
        <w:rPr>
          <w:lang w:val="en-GB"/>
        </w:rPr>
        <w:t>Suspension, Steering, Wheels &amp; Tyres</w:t>
      </w:r>
    </w:p>
    <w:p w14:paraId="5D6CE795" w14:textId="77777777" w:rsidR="002A07F9" w:rsidRDefault="002A07F9" w:rsidP="002A07F9">
      <w:pPr>
        <w:pStyle w:val="BodyTex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8"/>
      </w:tblGrid>
      <w:tr w:rsidR="002A07F9" w:rsidRPr="002A07F9" w14:paraId="5EC177D9" w14:textId="77777777" w:rsidTr="00516C43">
        <w:tc>
          <w:tcPr>
            <w:tcW w:w="3823" w:type="dxa"/>
            <w:shd w:val="clear" w:color="auto" w:fill="053856" w:themeFill="text1"/>
          </w:tcPr>
          <w:p w14:paraId="61733071" w14:textId="77777777" w:rsid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Module</w:t>
            </w:r>
          </w:p>
          <w:p w14:paraId="220C3259" w14:textId="7B483A6F" w:rsidR="002A07F9" w:rsidRP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5528" w:type="dxa"/>
            <w:shd w:val="clear" w:color="auto" w:fill="auto"/>
          </w:tcPr>
          <w:p w14:paraId="48F449D6" w14:textId="05BD30B5" w:rsidR="002A07F9" w:rsidRPr="002A07F9" w:rsidRDefault="002A07F9" w:rsidP="002A07F9">
            <w:pPr>
              <w:pStyle w:val="BodyText"/>
              <w:rPr>
                <w:color w:val="auto"/>
                <w:lang w:val="en-GB"/>
              </w:rPr>
            </w:pPr>
            <w:r w:rsidRPr="002A07F9">
              <w:rPr>
                <w:color w:val="auto"/>
                <w:lang w:val="en-GB"/>
              </w:rPr>
              <w:t>Suspension, Steering, Wheels &amp; Tyres</w:t>
            </w:r>
          </w:p>
        </w:tc>
      </w:tr>
      <w:tr w:rsidR="002A07F9" w14:paraId="56A23A2D" w14:textId="77777777" w:rsidTr="00516C43">
        <w:tc>
          <w:tcPr>
            <w:tcW w:w="3823" w:type="dxa"/>
            <w:shd w:val="clear" w:color="auto" w:fill="053856" w:themeFill="text1"/>
          </w:tcPr>
          <w:p w14:paraId="0EEF0FB9" w14:textId="77777777" w:rsid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Task</w:t>
            </w:r>
          </w:p>
          <w:p w14:paraId="3F1FA942" w14:textId="3C4BD685" w:rsidR="002A07F9" w:rsidRP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5528" w:type="dxa"/>
          </w:tcPr>
          <w:p w14:paraId="3CAD1242" w14:textId="3D119D0C" w:rsidR="002A07F9" w:rsidRDefault="002A07F9" w:rsidP="002A07F9">
            <w:pPr>
              <w:pStyle w:val="BodyText"/>
              <w:rPr>
                <w:lang w:val="en-GB"/>
              </w:rPr>
            </w:pPr>
            <w:r w:rsidRPr="002A07F9">
              <w:rPr>
                <w:lang w:val="en-GB"/>
              </w:rPr>
              <w:t>Sus – 01</w:t>
            </w:r>
          </w:p>
        </w:tc>
      </w:tr>
      <w:tr w:rsidR="002A07F9" w14:paraId="7475E5C7" w14:textId="77777777" w:rsidTr="00516C43">
        <w:tc>
          <w:tcPr>
            <w:tcW w:w="3823" w:type="dxa"/>
            <w:shd w:val="clear" w:color="auto" w:fill="053856" w:themeFill="text1"/>
          </w:tcPr>
          <w:p w14:paraId="45C139D4" w14:textId="77777777" w:rsid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Task Title</w:t>
            </w:r>
          </w:p>
          <w:p w14:paraId="289EC623" w14:textId="34AC8F50" w:rsidR="002A07F9" w:rsidRP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5528" w:type="dxa"/>
          </w:tcPr>
          <w:p w14:paraId="6E23F4DE" w14:textId="61D9C71B" w:rsidR="002A07F9" w:rsidRDefault="002A07F9" w:rsidP="002A07F9">
            <w:pPr>
              <w:pStyle w:val="BodyText"/>
              <w:rPr>
                <w:lang w:val="en-GB"/>
              </w:rPr>
            </w:pPr>
            <w:r w:rsidRPr="002A07F9">
              <w:rPr>
                <w:lang w:val="en-GB"/>
              </w:rPr>
              <w:t>Tyre Wear</w:t>
            </w:r>
          </w:p>
        </w:tc>
      </w:tr>
      <w:tr w:rsidR="002A07F9" w14:paraId="3369F333" w14:textId="77777777" w:rsidTr="00516C43">
        <w:tc>
          <w:tcPr>
            <w:tcW w:w="3823" w:type="dxa"/>
            <w:shd w:val="clear" w:color="auto" w:fill="053856" w:themeFill="text1"/>
          </w:tcPr>
          <w:p w14:paraId="69FCEA51" w14:textId="7FAF720A" w:rsidR="002A07F9" w:rsidRPr="002A07F9" w:rsidRDefault="002A07F9" w:rsidP="002A07F9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Resource</w:t>
            </w:r>
          </w:p>
        </w:tc>
        <w:tc>
          <w:tcPr>
            <w:tcW w:w="5528" w:type="dxa"/>
          </w:tcPr>
          <w:p w14:paraId="4E66F929" w14:textId="77777777" w:rsidR="002A07F9" w:rsidRPr="002A07F9" w:rsidRDefault="002A07F9" w:rsidP="002A07F9">
            <w:pPr>
              <w:pStyle w:val="BodyText"/>
              <w:rPr>
                <w:lang w:val="en-GB"/>
              </w:rPr>
            </w:pPr>
            <w:r w:rsidRPr="002A07F9">
              <w:rPr>
                <w:lang w:val="en-GB"/>
              </w:rPr>
              <w:t>5 images of tyre wear</w:t>
            </w:r>
          </w:p>
          <w:p w14:paraId="5F717801" w14:textId="77777777" w:rsidR="002A07F9" w:rsidRPr="002A07F9" w:rsidRDefault="002A07F9" w:rsidP="002A07F9">
            <w:pPr>
              <w:pStyle w:val="BodyText"/>
              <w:rPr>
                <w:lang w:val="en-GB"/>
              </w:rPr>
            </w:pPr>
          </w:p>
          <w:p w14:paraId="26B61C57" w14:textId="1F159D99" w:rsidR="002A07F9" w:rsidRDefault="002A07F9" w:rsidP="002A07F9">
            <w:pPr>
              <w:pStyle w:val="BodyText"/>
              <w:rPr>
                <w:lang w:val="en-GB"/>
              </w:rPr>
            </w:pPr>
            <w:r w:rsidRPr="002A07F9">
              <w:rPr>
                <w:lang w:val="en-GB"/>
              </w:rPr>
              <w:t>3 of the images must be selected and presented to the technician</w:t>
            </w:r>
          </w:p>
        </w:tc>
      </w:tr>
    </w:tbl>
    <w:p w14:paraId="4A6BAB7D" w14:textId="77777777" w:rsidR="002A07F9" w:rsidRPr="002A07F9" w:rsidRDefault="002A07F9" w:rsidP="002A07F9">
      <w:pPr>
        <w:pStyle w:val="BodyText"/>
        <w:rPr>
          <w:lang w:val="en-GB"/>
        </w:rPr>
      </w:pPr>
    </w:p>
    <w:p w14:paraId="48A2EC88" w14:textId="3B99C9C4" w:rsidR="002A07F9" w:rsidRDefault="002A07F9">
      <w:pPr>
        <w:spacing w:after="160" w:line="259" w:lineRule="auto"/>
      </w:pPr>
      <w:r>
        <w:br w:type="page"/>
      </w:r>
    </w:p>
    <w:p w14:paraId="3D013F4B" w14:textId="77777777" w:rsidR="002A07F9" w:rsidRPr="002A07F9" w:rsidRDefault="002A07F9" w:rsidP="002A07F9">
      <w:pPr>
        <w:pStyle w:val="Heading1"/>
        <w:rPr>
          <w:rFonts w:eastAsia="Calibri"/>
          <w:lang w:val="en-GB"/>
        </w:rPr>
      </w:pPr>
      <w:r w:rsidRPr="002A07F9">
        <w:rPr>
          <w:rFonts w:eastAsia="Calibri"/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1" layoutInCell="1" allowOverlap="1" wp14:anchorId="73E5F6A3" wp14:editId="13D2C2C4">
            <wp:simplePos x="0" y="0"/>
            <wp:positionH relativeFrom="column">
              <wp:posOffset>153670</wp:posOffset>
            </wp:positionH>
            <wp:positionV relativeFrom="page">
              <wp:posOffset>2019300</wp:posOffset>
            </wp:positionV>
            <wp:extent cx="5629275" cy="6881495"/>
            <wp:effectExtent l="0" t="0" r="9525" b="0"/>
            <wp:wrapTight wrapText="bothSides">
              <wp:wrapPolygon edited="0">
                <wp:start x="0" y="0"/>
                <wp:lineTo x="0" y="21526"/>
                <wp:lineTo x="21563" y="21526"/>
                <wp:lineTo x="21563" y="0"/>
                <wp:lineTo x="0" y="0"/>
              </wp:wrapPolygon>
            </wp:wrapTight>
            <wp:docPr id="1" name="Picture 1" descr="http://www.sam4x4.com/images/auto-articles-images/tire-wear_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m4x4.com/images/auto-articles-images/tire-wear_patter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9000"/>
                              </a14:imgEffect>
                              <a14:imgEffect>
                                <a14:brightnessContrast bright="-9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31" b="8261"/>
                    <a:stretch/>
                  </pic:blipFill>
                  <pic:spPr bwMode="auto">
                    <a:xfrm>
                      <a:off x="0" y="0"/>
                      <a:ext cx="5629275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7F9">
        <w:rPr>
          <w:rFonts w:eastAsia="Calibri"/>
          <w:lang w:val="en-GB"/>
        </w:rPr>
        <w:t>Tyre Wear – Image A</w:t>
      </w:r>
    </w:p>
    <w:p w14:paraId="15DE35F4" w14:textId="77777777" w:rsidR="00506AEF" w:rsidRDefault="00506AEF" w:rsidP="00506AEF"/>
    <w:p w14:paraId="2D58EC62" w14:textId="77777777" w:rsidR="00506AEF" w:rsidRDefault="00506AEF" w:rsidP="00506AEF"/>
    <w:p w14:paraId="47713050" w14:textId="77777777" w:rsidR="00506AEF" w:rsidRDefault="00506AEF" w:rsidP="00506AEF"/>
    <w:p w14:paraId="5C573631" w14:textId="77777777" w:rsidR="00506AEF" w:rsidRDefault="00506AEF" w:rsidP="00506AEF"/>
    <w:p w14:paraId="18C6DA6F" w14:textId="77777777" w:rsidR="00506AEF" w:rsidRDefault="00506AEF" w:rsidP="00506AEF"/>
    <w:p w14:paraId="1FB685A1" w14:textId="77777777" w:rsidR="00506AEF" w:rsidRDefault="00506AEF" w:rsidP="00506AEF"/>
    <w:p w14:paraId="383138E5" w14:textId="77777777" w:rsidR="00506AEF" w:rsidRDefault="00506AEF" w:rsidP="00506AEF"/>
    <w:p w14:paraId="53608700" w14:textId="77777777" w:rsidR="00506AEF" w:rsidRDefault="00506AEF" w:rsidP="00506AEF"/>
    <w:bookmarkEnd w:id="0"/>
    <w:p w14:paraId="3927F4B9" w14:textId="77777777" w:rsidR="00506AEF" w:rsidRDefault="00506AEF" w:rsidP="00506AEF"/>
    <w:p w14:paraId="221B5CA5" w14:textId="77777777" w:rsidR="002A07F9" w:rsidRDefault="002A07F9" w:rsidP="00506AEF"/>
    <w:p w14:paraId="26CE9293" w14:textId="77777777" w:rsidR="002A07F9" w:rsidRDefault="002A07F9" w:rsidP="00506AEF"/>
    <w:p w14:paraId="0BB5401D" w14:textId="77777777" w:rsidR="002A07F9" w:rsidRDefault="002A07F9" w:rsidP="00506AEF"/>
    <w:p w14:paraId="39FD5C1B" w14:textId="77777777" w:rsidR="002A07F9" w:rsidRDefault="002A07F9" w:rsidP="00506AEF"/>
    <w:p w14:paraId="2BD256F6" w14:textId="77777777" w:rsidR="002A07F9" w:rsidRDefault="002A07F9" w:rsidP="00506AEF"/>
    <w:p w14:paraId="3514F06A" w14:textId="77777777" w:rsidR="002A07F9" w:rsidRDefault="002A07F9" w:rsidP="00506AEF"/>
    <w:p w14:paraId="6ABCA7E2" w14:textId="77777777" w:rsidR="002A07F9" w:rsidRDefault="002A07F9" w:rsidP="00506AEF"/>
    <w:p w14:paraId="19F3FB42" w14:textId="77777777" w:rsidR="002A07F9" w:rsidRDefault="002A07F9" w:rsidP="00506AEF"/>
    <w:p w14:paraId="14D54835" w14:textId="77777777" w:rsidR="002A07F9" w:rsidRDefault="002A07F9" w:rsidP="00506AEF"/>
    <w:p w14:paraId="0FBFC404" w14:textId="77777777" w:rsidR="002A07F9" w:rsidRDefault="002A07F9" w:rsidP="00506AEF"/>
    <w:p w14:paraId="18329DE0" w14:textId="77777777" w:rsidR="002A07F9" w:rsidRDefault="002A07F9" w:rsidP="00506AEF"/>
    <w:p w14:paraId="58DFFFB2" w14:textId="77777777" w:rsidR="002A07F9" w:rsidRDefault="002A07F9" w:rsidP="00506AEF"/>
    <w:p w14:paraId="3F624173" w14:textId="77777777" w:rsidR="002A07F9" w:rsidRDefault="002A07F9" w:rsidP="00506AEF"/>
    <w:p w14:paraId="371342F0" w14:textId="77777777" w:rsidR="002A07F9" w:rsidRDefault="002A07F9" w:rsidP="00506AEF"/>
    <w:p w14:paraId="6BA08021" w14:textId="77777777" w:rsidR="002A07F9" w:rsidRDefault="002A07F9" w:rsidP="00506AEF"/>
    <w:p w14:paraId="19FE1411" w14:textId="77777777" w:rsidR="002A07F9" w:rsidRDefault="002A07F9" w:rsidP="00506AEF"/>
    <w:p w14:paraId="1FBDE7A4" w14:textId="77777777" w:rsidR="002A07F9" w:rsidRDefault="002A07F9" w:rsidP="00506AEF"/>
    <w:p w14:paraId="78D7741C" w14:textId="77777777" w:rsidR="002A07F9" w:rsidRDefault="002A07F9" w:rsidP="00506AEF"/>
    <w:p w14:paraId="786CB709" w14:textId="77777777" w:rsidR="002A07F9" w:rsidRDefault="002A07F9" w:rsidP="00506AEF"/>
    <w:p w14:paraId="675B9639" w14:textId="77777777" w:rsidR="002A07F9" w:rsidRDefault="002A07F9" w:rsidP="00506AEF"/>
    <w:p w14:paraId="506843DF" w14:textId="77777777" w:rsidR="002A07F9" w:rsidRDefault="002A07F9" w:rsidP="00506AEF"/>
    <w:p w14:paraId="728CFEAC" w14:textId="77777777" w:rsidR="002A07F9" w:rsidRDefault="002A07F9" w:rsidP="00506AEF"/>
    <w:p w14:paraId="44088B9D" w14:textId="77777777" w:rsidR="002A07F9" w:rsidRDefault="002A07F9" w:rsidP="00506AEF"/>
    <w:p w14:paraId="4E91682C" w14:textId="77777777" w:rsidR="002A07F9" w:rsidRDefault="002A07F9" w:rsidP="00506AEF"/>
    <w:p w14:paraId="76F4F9D0" w14:textId="77777777" w:rsidR="002A07F9" w:rsidRDefault="002A07F9" w:rsidP="00506AEF"/>
    <w:p w14:paraId="0E7A16EC" w14:textId="77777777" w:rsidR="002A07F9" w:rsidRDefault="002A07F9" w:rsidP="00506AEF"/>
    <w:p w14:paraId="072A87CE" w14:textId="77777777" w:rsidR="002A07F9" w:rsidRDefault="002A07F9" w:rsidP="00506AEF"/>
    <w:p w14:paraId="2E12B57B" w14:textId="77777777" w:rsidR="002A07F9" w:rsidRDefault="002A07F9" w:rsidP="00506AEF"/>
    <w:p w14:paraId="1FBEBF87" w14:textId="77777777" w:rsidR="002A07F9" w:rsidRDefault="002A07F9" w:rsidP="00506AEF"/>
    <w:p w14:paraId="1E7C3B97" w14:textId="77777777" w:rsidR="002A07F9" w:rsidRDefault="002A07F9" w:rsidP="00506AEF"/>
    <w:p w14:paraId="613B68A7" w14:textId="77777777" w:rsidR="002A07F9" w:rsidRDefault="002A07F9" w:rsidP="00506AEF"/>
    <w:p w14:paraId="65D0EF64" w14:textId="77777777" w:rsidR="002A07F9" w:rsidRDefault="002A07F9" w:rsidP="00506AEF"/>
    <w:p w14:paraId="1D40F0F2" w14:textId="77777777" w:rsidR="002A07F9" w:rsidRDefault="002A07F9" w:rsidP="00506AEF"/>
    <w:p w14:paraId="39CD383A" w14:textId="77777777" w:rsidR="002A07F9" w:rsidRDefault="002A07F9" w:rsidP="00506AEF"/>
    <w:p w14:paraId="2F7CE1F8" w14:textId="77777777" w:rsidR="002A07F9" w:rsidRDefault="002A07F9" w:rsidP="00506AEF"/>
    <w:p w14:paraId="438FBBA4" w14:textId="6B8170C2" w:rsidR="002A07F9" w:rsidRDefault="002A07F9" w:rsidP="002A07F9">
      <w:pPr>
        <w:pStyle w:val="Heading1"/>
      </w:pPr>
      <w:proofErr w:type="spellStart"/>
      <w:r>
        <w:lastRenderedPageBreak/>
        <w:t>Tyre</w:t>
      </w:r>
      <w:proofErr w:type="spellEnd"/>
      <w:r>
        <w:t xml:space="preserve"> Wear – Image B</w:t>
      </w:r>
    </w:p>
    <w:p w14:paraId="4D3201C5" w14:textId="77777777" w:rsidR="002A07F9" w:rsidRDefault="002A07F9" w:rsidP="00506AEF"/>
    <w:p w14:paraId="7E95888B" w14:textId="77777777" w:rsidR="002A07F9" w:rsidRDefault="002A07F9" w:rsidP="00506AEF"/>
    <w:p w14:paraId="0A136E06" w14:textId="2670A1F1" w:rsidR="002A07F9" w:rsidRDefault="002A07F9" w:rsidP="00506AEF">
      <w:r w:rsidRPr="002A07F9">
        <w:rPr>
          <w:rFonts w:ascii="Verdana" w:eastAsia="Calibri" w:hAnsi="Verdana" w:cs="Arial"/>
          <w:noProof/>
          <w:color w:val="262626"/>
          <w:sz w:val="24"/>
          <w:szCs w:val="24"/>
          <w:lang w:val="en-GB" w:eastAsia="en-GB"/>
        </w:rPr>
        <w:drawing>
          <wp:inline distT="0" distB="0" distL="0" distR="0" wp14:anchorId="4A015226" wp14:editId="15AD49B6">
            <wp:extent cx="5995218" cy="7010400"/>
            <wp:effectExtent l="0" t="0" r="5715" b="0"/>
            <wp:docPr id="2" name="Picture 2" descr="http://www.sam4x4.com/images/auto-articles-images/tire-wear_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m4x4.com/images/auto-articles-images/tire-wear_patter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1000"/>
                              </a14:imgEffect>
                              <a14:imgEffect>
                                <a14:brightnessContrast bright="-4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3" b="10156"/>
                    <a:stretch/>
                  </pic:blipFill>
                  <pic:spPr bwMode="auto">
                    <a:xfrm>
                      <a:off x="0" y="0"/>
                      <a:ext cx="6005320" cy="70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BCBC0" w14:textId="77777777" w:rsidR="002A07F9" w:rsidRDefault="002A07F9" w:rsidP="00506AEF"/>
    <w:p w14:paraId="6431D294" w14:textId="19778E08" w:rsidR="002A07F9" w:rsidRDefault="002A07F9" w:rsidP="002A07F9">
      <w:pPr>
        <w:pStyle w:val="Heading1"/>
      </w:pPr>
      <w:proofErr w:type="spellStart"/>
      <w:r>
        <w:lastRenderedPageBreak/>
        <w:t>Tyre</w:t>
      </w:r>
      <w:proofErr w:type="spellEnd"/>
      <w:r>
        <w:t xml:space="preserve"> Wear – Image C</w:t>
      </w:r>
    </w:p>
    <w:p w14:paraId="04D33256" w14:textId="77777777" w:rsidR="002A07F9" w:rsidRDefault="002A07F9" w:rsidP="002A07F9">
      <w:pPr>
        <w:pStyle w:val="BodyText"/>
      </w:pPr>
    </w:p>
    <w:p w14:paraId="43A50251" w14:textId="0B60B34E" w:rsidR="002A07F9" w:rsidRDefault="002A07F9" w:rsidP="002A07F9">
      <w:pPr>
        <w:pStyle w:val="BodyText"/>
      </w:pPr>
      <w:r w:rsidRPr="002A07F9">
        <w:rPr>
          <w:rFonts w:eastAsia="Calibri" w:cs="Arial"/>
          <w:noProof/>
          <w:color w:val="262626"/>
          <w:sz w:val="24"/>
          <w:szCs w:val="24"/>
          <w:lang w:val="en-GB" w:eastAsia="en-GB"/>
        </w:rPr>
        <w:drawing>
          <wp:inline distT="0" distB="0" distL="0" distR="0" wp14:anchorId="16B012A5" wp14:editId="7BC7FA30">
            <wp:extent cx="6042585" cy="7306574"/>
            <wp:effectExtent l="0" t="0" r="0" b="8890"/>
            <wp:docPr id="3" name="Picture 3" descr="http://www.sam4x4.com/images/auto-articles-images/tire-wear_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m4x4.com/images/auto-articles-images/tire-wear_patter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9000"/>
                              </a14:imgEffect>
                              <a14:imgEffect>
                                <a14:brightnessContrast bright="-12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r="31333" b="9311"/>
                    <a:stretch/>
                  </pic:blipFill>
                  <pic:spPr bwMode="auto">
                    <a:xfrm>
                      <a:off x="0" y="0"/>
                      <a:ext cx="6048738" cy="73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6F9FD852" w14:textId="015C1D0C" w:rsidR="002A07F9" w:rsidRDefault="002A07F9" w:rsidP="002A07F9">
      <w:pPr>
        <w:pStyle w:val="Heading1"/>
      </w:pPr>
      <w:proofErr w:type="spellStart"/>
      <w:r>
        <w:lastRenderedPageBreak/>
        <w:t>Tyre</w:t>
      </w:r>
      <w:proofErr w:type="spellEnd"/>
      <w:r>
        <w:t xml:space="preserve"> Wear – Image D</w:t>
      </w:r>
    </w:p>
    <w:p w14:paraId="48CC0026" w14:textId="251B9CA9" w:rsidR="002A07F9" w:rsidRDefault="002A07F9" w:rsidP="002A07F9">
      <w:pPr>
        <w:pStyle w:val="BodyText"/>
      </w:pPr>
    </w:p>
    <w:p w14:paraId="341949D1" w14:textId="688D1DA9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 w:rsidRPr="002A07F9">
        <w:rPr>
          <w:rFonts w:eastAsia="Calibri" w:cs="Arial"/>
          <w:noProof/>
          <w:color w:val="262626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57D3D3B" wp14:editId="1CAB1BAA">
                <wp:simplePos x="0" y="0"/>
                <wp:positionH relativeFrom="column">
                  <wp:posOffset>2887980</wp:posOffset>
                </wp:positionH>
                <wp:positionV relativeFrom="paragraph">
                  <wp:posOffset>474345</wp:posOffset>
                </wp:positionV>
                <wp:extent cx="3104515" cy="6267450"/>
                <wp:effectExtent l="0" t="0" r="635" b="0"/>
                <wp:wrapNone/>
                <wp:docPr id="2028240586" name="Group 2028240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515" cy="6267450"/>
                          <a:chOff x="0" y="0"/>
                          <a:chExt cx="3104707" cy="5635255"/>
                        </a:xfrm>
                      </wpg:grpSpPr>
                      <pic:pic xmlns:pic="http://schemas.openxmlformats.org/drawingml/2006/picture">
                        <pic:nvPicPr>
                          <pic:cNvPr id="1607685472" name="Picture 1607685472" descr="Image result for tyre wear illustra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58" r="7883"/>
                          <a:stretch/>
                        </pic:blipFill>
                        <pic:spPr bwMode="auto">
                          <a:xfrm>
                            <a:off x="0" y="584790"/>
                            <a:ext cx="3104707" cy="50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6416461" name="Text Box 476416461"/>
                        <wps:cNvSpPr txBox="1"/>
                        <wps:spPr>
                          <a:xfrm>
                            <a:off x="212651" y="0"/>
                            <a:ext cx="2812212" cy="313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685833" w14:textId="77777777" w:rsidR="00516C43" w:rsidRPr="00375B70" w:rsidRDefault="00516C43" w:rsidP="00516C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Inner Edge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  <w:t>Outer 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D3D3B" id="Group 2028240586" o:spid="_x0000_s1026" style="position:absolute;margin-left:227.4pt;margin-top:37.35pt;width:244.45pt;height:493.5pt;z-index:251666432;mso-height-relative:margin" coordsize="31047,56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">
                <v:shape id="Picture 1607685472" o:spid="_x0000_s1027" type="#_x0000_t75" alt="Image result for tyre wear illustrations" style="position:absolute;top:5847;width:31047;height:5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">
                  <v:imagedata r:id="rId13" o:title="Image result for tyre wear illustrations" cropleft="30185f" cropright="51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6416461" o:spid="_x0000_s1028" type="#_x0000_t202" style="position:absolute;left:2126;width:28122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" fillcolor="window" stroked="f" strokeweight=".5pt">
                  <v:textbox>
                    <w:txbxContent>
                      <w:p w14:paraId="70685833" w14:textId="77777777" w:rsidR="00516C43" w:rsidRPr="00375B70" w:rsidRDefault="00516C43" w:rsidP="00516C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Inner Edge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  <w:t>Outer Edge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07F9">
        <w:rPr>
          <w:rFonts w:eastAsia="Calibri" w:cs="Arial"/>
          <w:noProof/>
          <w:color w:val="262626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BFC1B8" wp14:editId="622ABD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46960" cy="7070090"/>
                <wp:effectExtent l="0" t="0" r="0" b="0"/>
                <wp:wrapNone/>
                <wp:docPr id="300553544" name="Group 300553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7070090"/>
                          <a:chOff x="0" y="0"/>
                          <a:chExt cx="2346960" cy="7070651"/>
                        </a:xfrm>
                      </wpg:grpSpPr>
                      <wps:wsp>
                        <wps:cNvPr id="871315494" name="Text Box 871315494"/>
                        <wps:cNvSpPr txBox="1"/>
                        <wps:spPr>
                          <a:xfrm>
                            <a:off x="0" y="0"/>
                            <a:ext cx="2346960" cy="313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5DBD63" w14:textId="77777777" w:rsidR="00516C43" w:rsidRPr="00375B70" w:rsidRDefault="00516C43" w:rsidP="00516C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1mm       3mm</w:t>
                              </w:r>
                              <w:r>
                                <w:rPr>
                                  <w:b/>
                                </w:rPr>
                                <w:tab/>
                                <w:t xml:space="preserve">     5</w:t>
                              </w:r>
                              <w:r w:rsidRPr="00375B70">
                                <w:rPr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43791" name="Straight Arrow Connector 231943791"/>
                        <wps:cNvCnPr/>
                        <wps:spPr>
                          <a:xfrm>
                            <a:off x="372139" y="329609"/>
                            <a:ext cx="0" cy="28448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22575593" name="Straight Arrow Connector 622575593"/>
                        <wps:cNvCnPr/>
                        <wps:spPr>
                          <a:xfrm>
                            <a:off x="1137683" y="329609"/>
                            <a:ext cx="0" cy="28448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669491544" name="Straight Arrow Connector 1669491544"/>
                        <wps:cNvCnPr/>
                        <wps:spPr>
                          <a:xfrm>
                            <a:off x="1892595" y="318977"/>
                            <a:ext cx="0" cy="28448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4062571" name="Picture 1924062571" descr="[​IMG]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" t="14198" r="84746" b="29396"/>
                          <a:stretch/>
                        </pic:blipFill>
                        <pic:spPr bwMode="auto">
                          <a:xfrm>
                            <a:off x="116958" y="595423"/>
                            <a:ext cx="2115879" cy="64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FC1B8" id="Group 300553544" o:spid="_x0000_s1029" style="position:absolute;margin-left:0;margin-top:-.05pt;width:184.8pt;height:556.7pt;z-index:251664384" coordsize="23469,7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">
                <v:shape id="Text Box 871315494" o:spid="_x0000_s1030" type="#_x0000_t202" style="position:absolute;width:23469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" fillcolor="window" stroked="f" strokeweight=".5pt">
                  <v:textbox>
                    <w:txbxContent>
                      <w:p w14:paraId="775DBD63" w14:textId="77777777" w:rsidR="00516C43" w:rsidRPr="00375B70" w:rsidRDefault="00516C43" w:rsidP="00516C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1mm       3mm</w:t>
                        </w:r>
                        <w:r>
                          <w:rPr>
                            <w:b/>
                          </w:rPr>
                          <w:tab/>
                          <w:t xml:space="preserve">     5</w:t>
                        </w:r>
                        <w:r w:rsidRPr="00375B70">
                          <w:rPr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1943791" o:spid="_x0000_s1031" type="#_x0000_t32" style="position:absolute;left:3721;top:3296;width:0;height:28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" strokecolor="red" strokeweight="1.75pt">
                  <v:stroke endarrow="open"/>
                </v:shape>
                <v:shape id="Straight Arrow Connector 622575593" o:spid="_x0000_s1032" type="#_x0000_t32" style="position:absolute;left:11376;top:3296;width:0;height:28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" strokecolor="red" strokeweight="1.75pt">
                  <v:stroke endarrow="open"/>
                </v:shape>
                <v:shape id="Straight Arrow Connector 1669491544" o:spid="_x0000_s1033" type="#_x0000_t32" style="position:absolute;left:18925;top:3189;width:0;height:2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" strokecolor="red" strokeweight="1.75pt">
                  <v:stroke endarrow="open"/>
                </v:shape>
                <v:shape id="Picture 1924062571" o:spid="_x0000_s1034" type="#_x0000_t75" alt="[​IMG]" style="position:absolute;left:1169;top:5954;width:21159;height:6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">
                  <v:imagedata r:id="rId15" o:title="[​IMG]" croptop="9305f" cropbottom="19265f" cropleft="1111f" cropright="55539f"/>
                </v:shape>
              </v:group>
            </w:pict>
          </mc:Fallback>
        </mc:AlternateContent>
      </w:r>
      <w:r>
        <w:br w:type="page"/>
      </w:r>
    </w:p>
    <w:p w14:paraId="4E852169" w14:textId="03DADF07" w:rsidR="00516C43" w:rsidRDefault="00516C43" w:rsidP="00516C43">
      <w:pPr>
        <w:pStyle w:val="Heading1"/>
      </w:pPr>
      <w:proofErr w:type="spellStart"/>
      <w:r>
        <w:lastRenderedPageBreak/>
        <w:t>Tyre</w:t>
      </w:r>
      <w:proofErr w:type="spellEnd"/>
      <w:r>
        <w:t xml:space="preserve"> Wear – Image E</w:t>
      </w:r>
    </w:p>
    <w:p w14:paraId="1EC22A91" w14:textId="284406F5" w:rsidR="00516C43" w:rsidRDefault="00516C43">
      <w:pPr>
        <w:spacing w:after="160" w:line="259" w:lineRule="auto"/>
      </w:pPr>
    </w:p>
    <w:p w14:paraId="1037D952" w14:textId="20230251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 w:rsidRPr="00516C43">
        <w:rPr>
          <w:rFonts w:ascii="Verdana" w:eastAsia="Calibri" w:hAnsi="Verdana" w:cs="Arial"/>
          <w:noProof/>
          <w:color w:val="262626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5EA775" wp14:editId="63C91B5C">
                <wp:simplePos x="0" y="0"/>
                <wp:positionH relativeFrom="column">
                  <wp:posOffset>2754630</wp:posOffset>
                </wp:positionH>
                <wp:positionV relativeFrom="paragraph">
                  <wp:posOffset>1178560</wp:posOffset>
                </wp:positionV>
                <wp:extent cx="3837940" cy="3827145"/>
                <wp:effectExtent l="0" t="0" r="0" b="19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940" cy="3827145"/>
                          <a:chOff x="0" y="0"/>
                          <a:chExt cx="3838353" cy="382772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Image result for outer edge tyre wear illustra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60"/>
                          <a:stretch/>
                        </pic:blipFill>
                        <pic:spPr bwMode="auto">
                          <a:xfrm>
                            <a:off x="0" y="414670"/>
                            <a:ext cx="3838353" cy="341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85060" y="0"/>
                            <a:ext cx="3692010" cy="313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5BA81E" w14:textId="7A94DD5E" w:rsidR="00516C43" w:rsidRPr="00375B70" w:rsidRDefault="00516C43" w:rsidP="00516C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Outer Edge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  <w:t>Inner 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EA775" id="Group 24" o:spid="_x0000_s1035" style="position:absolute;margin-left:216.9pt;margin-top:92.8pt;width:302.2pt;height:301.35pt;z-index:251675648" coordsize="38383,3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">
                <v:shape id="Picture 13" o:spid="_x0000_s1036" type="#_x0000_t75" alt="Image result for outer edge tyre wear illustrations" style="position:absolute;top:4146;width:38383;height:3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">
                  <v:imagedata r:id="rId17" o:title="Image result for outer edge tyre wear illustrations" cropright="10263f"/>
                </v:shape>
                <v:shape id="Text Box 18" o:spid="_x0000_s1037" type="#_x0000_t202" style="position:absolute;left:850;width:36920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175BA81E" w14:textId="7A94DD5E" w:rsidR="00516C43" w:rsidRPr="00375B70" w:rsidRDefault="00516C43" w:rsidP="00516C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Outer Edge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  <w:t>Inner Edge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16C43">
        <w:rPr>
          <w:rFonts w:ascii="Verdana" w:eastAsia="Calibri" w:hAnsi="Verdana" w:cs="Arial"/>
          <w:noProof/>
          <w:color w:val="262626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9EA6F4" wp14:editId="0077B59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46960" cy="7070651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7070651"/>
                          <a:chOff x="0" y="0"/>
                          <a:chExt cx="2346960" cy="7070651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[​IMG]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" t="14198" r="84746" b="29396"/>
                          <a:stretch/>
                        </pic:blipFill>
                        <pic:spPr bwMode="auto">
                          <a:xfrm rot="10800000">
                            <a:off x="127590" y="595423"/>
                            <a:ext cx="2115879" cy="64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346960" cy="313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88AEC17" w14:textId="2808F467" w:rsidR="00516C43" w:rsidRPr="00375B70" w:rsidRDefault="00516C43" w:rsidP="00516C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5mm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3mm</w:t>
                              </w:r>
                              <w:r>
                                <w:rPr>
                                  <w:b/>
                                </w:rPr>
                                <w:tab/>
                                <w:t xml:space="preserve">      1</w:t>
                              </w:r>
                              <w:r w:rsidRPr="00375B70">
                                <w:rPr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372139" y="318977"/>
                            <a:ext cx="0" cy="28448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1148316" y="329610"/>
                            <a:ext cx="0" cy="28448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1892595" y="308344"/>
                            <a:ext cx="0" cy="28448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EA6F4" id="Group 5" o:spid="_x0000_s1038" style="position:absolute;margin-left:0;margin-top:-.05pt;width:184.8pt;height:556.75pt;z-index:251673600" coordsize="23469,7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">
                <v:shape id="Picture 11" o:spid="_x0000_s1039" type="#_x0000_t75" alt="[​IMG]" style="position:absolute;left:1275;top:5954;width:21159;height:6475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">
                  <v:imagedata r:id="rId19" o:title="[​IMG]" croptop="9305f" cropbottom="19265f" cropleft="1111f" cropright="55539f"/>
                </v:shape>
                <v:shape id="Text Box 14" o:spid="_x0000_s1040" type="#_x0000_t202" style="position:absolute;width:23469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l5wwAAANsAAAAPAAAAZHJzL2Rvd25yZXYueG1sRE/fa8Iw&#10;EH4f+D+EE/Y2U8cY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pO0pecMAAADbAAAADwAA&#10;AAAAAAAAAAAAAAAHAgAAZHJzL2Rvd25yZXYueG1sUEsFBgAAAAADAAMAtwAAAPcCAAAAAA==&#10;" fillcolor="window" stroked="f" strokeweight=".5pt">
                  <v:textbox>
                    <w:txbxContent>
                      <w:p w14:paraId="788AEC17" w14:textId="2808F467" w:rsidR="00516C43" w:rsidRPr="00375B70" w:rsidRDefault="00516C43" w:rsidP="00516C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5mm</w:t>
                        </w:r>
                        <w:r>
                          <w:rPr>
                            <w:b/>
                          </w:rPr>
                          <w:tab/>
                          <w:t>3mm</w:t>
                        </w:r>
                        <w:r>
                          <w:rPr>
                            <w:b/>
                          </w:rPr>
                          <w:tab/>
                          <w:t xml:space="preserve">      1</w:t>
                        </w:r>
                        <w:r w:rsidRPr="00375B70">
                          <w:rPr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Straight Arrow Connector 15" o:spid="_x0000_s1041" type="#_x0000_t32" style="position:absolute;left:3721;top:3189;width:0;height:2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" strokecolor="red" strokeweight="1.75pt">
                  <v:stroke endarrow="open"/>
                </v:shape>
                <v:shape id="Straight Arrow Connector 16" o:spid="_x0000_s1042" type="#_x0000_t32" style="position:absolute;left:11483;top:3296;width:0;height:28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" strokecolor="red" strokeweight="1.75pt">
                  <v:stroke endarrow="open"/>
                </v:shape>
                <v:shape id="Straight Arrow Connector 17" o:spid="_x0000_s1043" type="#_x0000_t32" style="position:absolute;left:18925;top:3083;width:0;height:2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" strokecolor="red" strokeweight="1.75pt">
                  <v:stroke endarrow="open"/>
                </v:shape>
              </v:group>
            </w:pict>
          </mc:Fallback>
        </mc:AlternateContent>
      </w:r>
      <w:r>
        <w:rPr>
          <w:rFonts w:ascii="Verdana" w:eastAsia="Calibri" w:hAnsi="Verdana" w:cs="Arial"/>
          <w:noProof/>
          <w:color w:val="262626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F6717" wp14:editId="4D9E1C59">
                <wp:simplePos x="0" y="0"/>
                <wp:positionH relativeFrom="column">
                  <wp:posOffset>3167293</wp:posOffset>
                </wp:positionH>
                <wp:positionV relativeFrom="paragraph">
                  <wp:posOffset>407035</wp:posOffset>
                </wp:positionV>
                <wp:extent cx="2812038" cy="313675"/>
                <wp:effectExtent l="0" t="0" r="7620" b="0"/>
                <wp:wrapNone/>
                <wp:docPr id="811933341" name="Text Box 181425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038" cy="31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C593AE" w14:textId="56AC4966" w:rsidR="00516C43" w:rsidRPr="00375B70" w:rsidRDefault="00516C43" w:rsidP="00516C4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F6717" id="Text Box 181425816" o:spid="_x0000_s1044" type="#_x0000_t202" style="position:absolute;margin-left:249.4pt;margin-top:32.05pt;width:221.4pt;height:2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" fillcolor="window" stroked="f" strokeweight=".5pt">
                <v:textbox>
                  <w:txbxContent>
                    <w:p w14:paraId="4DC593AE" w14:textId="56AC4966" w:rsidR="00516C43" w:rsidRPr="00375B70" w:rsidRDefault="00516C43" w:rsidP="00516C4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D60903F" w14:textId="573E1D11" w:rsidR="00516C43" w:rsidRDefault="00516C43" w:rsidP="00516C43">
      <w:pPr>
        <w:pStyle w:val="Heading1"/>
      </w:pPr>
      <w:r>
        <w:lastRenderedPageBreak/>
        <w:t>Electrical</w:t>
      </w:r>
    </w:p>
    <w:p w14:paraId="3966D9FA" w14:textId="77777777" w:rsidR="00516C43" w:rsidRDefault="00516C43" w:rsidP="00516C43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095"/>
      </w:tblGrid>
      <w:tr w:rsidR="00516C43" w:rsidRPr="002A07F9" w14:paraId="7053D94D" w14:textId="77777777" w:rsidTr="00516C43">
        <w:tc>
          <w:tcPr>
            <w:tcW w:w="3114" w:type="dxa"/>
            <w:shd w:val="clear" w:color="auto" w:fill="053856" w:themeFill="text1"/>
          </w:tcPr>
          <w:p w14:paraId="7022C30F" w14:textId="77777777" w:rsidR="00516C43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Module</w:t>
            </w:r>
          </w:p>
          <w:p w14:paraId="00A2165B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095" w:type="dxa"/>
            <w:shd w:val="clear" w:color="auto" w:fill="auto"/>
          </w:tcPr>
          <w:p w14:paraId="654056EE" w14:textId="7E94F0EF" w:rsidR="00516C43" w:rsidRPr="002A07F9" w:rsidRDefault="00516C43" w:rsidP="0004568D">
            <w:pPr>
              <w:pStyle w:val="BodyText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Electrical</w:t>
            </w:r>
          </w:p>
        </w:tc>
      </w:tr>
      <w:tr w:rsidR="00516C43" w14:paraId="780DF3A5" w14:textId="77777777" w:rsidTr="00516C43">
        <w:tc>
          <w:tcPr>
            <w:tcW w:w="3114" w:type="dxa"/>
            <w:shd w:val="clear" w:color="auto" w:fill="053856" w:themeFill="text1"/>
          </w:tcPr>
          <w:p w14:paraId="5BC45967" w14:textId="77777777" w:rsidR="00516C43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Task</w:t>
            </w:r>
          </w:p>
          <w:p w14:paraId="16A6BD21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095" w:type="dxa"/>
          </w:tcPr>
          <w:p w14:paraId="15B2665E" w14:textId="4C5B5C38" w:rsidR="00516C43" w:rsidRDefault="00516C43" w:rsidP="0004568D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>Ele</w:t>
            </w:r>
            <w:r w:rsidRPr="002A07F9">
              <w:rPr>
                <w:lang w:val="en-GB"/>
              </w:rPr>
              <w:t xml:space="preserve"> – 0</w:t>
            </w:r>
            <w:r>
              <w:rPr>
                <w:lang w:val="en-GB"/>
              </w:rPr>
              <w:t>9</w:t>
            </w:r>
          </w:p>
        </w:tc>
      </w:tr>
      <w:tr w:rsidR="00516C43" w14:paraId="285D5C7B" w14:textId="77777777" w:rsidTr="00516C43">
        <w:tc>
          <w:tcPr>
            <w:tcW w:w="3114" w:type="dxa"/>
            <w:shd w:val="clear" w:color="auto" w:fill="053856" w:themeFill="text1"/>
          </w:tcPr>
          <w:p w14:paraId="4A48F66E" w14:textId="77777777" w:rsidR="00516C43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Task Title</w:t>
            </w:r>
          </w:p>
          <w:p w14:paraId="6C22AC9B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095" w:type="dxa"/>
          </w:tcPr>
          <w:p w14:paraId="09449D90" w14:textId="5720A0C1" w:rsidR="00516C43" w:rsidRDefault="00516C43" w:rsidP="0004568D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Oscilloscope Waveform ID</w:t>
            </w:r>
          </w:p>
        </w:tc>
      </w:tr>
      <w:tr w:rsidR="00516C43" w14:paraId="14B0DD6C" w14:textId="77777777" w:rsidTr="00516C43">
        <w:tc>
          <w:tcPr>
            <w:tcW w:w="3114" w:type="dxa"/>
            <w:shd w:val="clear" w:color="auto" w:fill="053856" w:themeFill="text1"/>
          </w:tcPr>
          <w:p w14:paraId="20B192E2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Resource</w:t>
            </w:r>
          </w:p>
        </w:tc>
        <w:tc>
          <w:tcPr>
            <w:tcW w:w="6095" w:type="dxa"/>
          </w:tcPr>
          <w:p w14:paraId="29C232C7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Illustration of different oscilloscope waveform types</w:t>
            </w:r>
          </w:p>
          <w:p w14:paraId="1A22D47C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</w:p>
          <w:p w14:paraId="5D9D15CD" w14:textId="77777777" w:rsid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5 of the images must be selected and presented to the technician</w:t>
            </w:r>
          </w:p>
          <w:p w14:paraId="1847C72E" w14:textId="453E6ADE" w:rsidR="00516C43" w:rsidRDefault="00516C43" w:rsidP="00516C43">
            <w:pPr>
              <w:pStyle w:val="BodyText"/>
              <w:rPr>
                <w:lang w:val="en-GB"/>
              </w:rPr>
            </w:pPr>
          </w:p>
        </w:tc>
      </w:tr>
    </w:tbl>
    <w:p w14:paraId="75990BA5" w14:textId="379CDD95" w:rsidR="00516C43" w:rsidRDefault="00516C43" w:rsidP="002A07F9">
      <w:pPr>
        <w:pStyle w:val="BodyText"/>
      </w:pPr>
    </w:p>
    <w:p w14:paraId="17ED7639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2644C741" w14:textId="5C23688D" w:rsidR="002A07F9" w:rsidRDefault="00516C43" w:rsidP="00516C43">
      <w:pPr>
        <w:pStyle w:val="Heading1"/>
      </w:pPr>
      <w:r w:rsidRPr="00516C43">
        <w:lastRenderedPageBreak/>
        <w:t>Oscilloscope Waveform – Image A</w:t>
      </w:r>
    </w:p>
    <w:p w14:paraId="3C63EAB0" w14:textId="77777777" w:rsidR="00516C43" w:rsidRDefault="00516C43" w:rsidP="002A07F9">
      <w:pPr>
        <w:pStyle w:val="BodyText"/>
      </w:pPr>
    </w:p>
    <w:p w14:paraId="0CC7CD7B" w14:textId="77777777" w:rsidR="00516C43" w:rsidRDefault="00516C43" w:rsidP="002A07F9">
      <w:pPr>
        <w:pStyle w:val="BodyText"/>
      </w:pPr>
    </w:p>
    <w:p w14:paraId="12B5A4EC" w14:textId="333F3149" w:rsidR="00516C43" w:rsidRDefault="00516C43" w:rsidP="002A07F9">
      <w:pPr>
        <w:pStyle w:val="BodyText"/>
      </w:pPr>
      <w:r w:rsidRPr="00516C43">
        <w:rPr>
          <w:rFonts w:eastAsia="Verdana" w:cs="Tahoma"/>
          <w:b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1A529171" wp14:editId="571CB6FF">
            <wp:extent cx="4742178" cy="3551557"/>
            <wp:effectExtent l="0" t="0" r="1272" b="0"/>
            <wp:docPr id="1973128141" name="Picture 44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28141" name="Picture 44" descr="A screen shot of a computer&#10;&#10;AI-generated content may be incorrect.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178" cy="355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F965FE" w14:textId="28CA6B03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78780C3B" w14:textId="685115EF" w:rsidR="00516C43" w:rsidRDefault="00516C43" w:rsidP="00516C43">
      <w:pPr>
        <w:pStyle w:val="Heading1"/>
      </w:pPr>
      <w:r w:rsidRPr="00516C43">
        <w:lastRenderedPageBreak/>
        <w:t>Oscilloscope Waveform – Image B</w:t>
      </w:r>
    </w:p>
    <w:p w14:paraId="253A7E77" w14:textId="77777777" w:rsidR="00516C43" w:rsidRDefault="00516C43" w:rsidP="00516C43">
      <w:pPr>
        <w:pStyle w:val="BodyText"/>
      </w:pPr>
    </w:p>
    <w:p w14:paraId="6DE013B1" w14:textId="020D3B5F" w:rsidR="00516C43" w:rsidRDefault="00516C43" w:rsidP="00516C43">
      <w:pPr>
        <w:pStyle w:val="BodyText"/>
      </w:pPr>
      <w:r w:rsidRPr="00516C43">
        <w:rPr>
          <w:rFonts w:eastAsia="Verdana" w:cs="Tahoma"/>
          <w:b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249E1DDA" wp14:editId="60EC080A">
            <wp:extent cx="4742178" cy="3561716"/>
            <wp:effectExtent l="0" t="0" r="1272" b="634"/>
            <wp:docPr id="247860692" name="Picture 45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178" cy="3561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AB58D8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19A24A68" w14:textId="66CC9B41" w:rsidR="00516C43" w:rsidRDefault="00516C43" w:rsidP="00516C43">
      <w:pPr>
        <w:pStyle w:val="Heading1"/>
      </w:pPr>
      <w:r w:rsidRPr="00516C43">
        <w:lastRenderedPageBreak/>
        <w:t>Oscilloscope Waveform – Image C</w:t>
      </w:r>
    </w:p>
    <w:p w14:paraId="0FFDAF38" w14:textId="77777777" w:rsidR="00516C43" w:rsidRDefault="00516C43" w:rsidP="00516C43">
      <w:pPr>
        <w:pStyle w:val="BodyText"/>
      </w:pPr>
    </w:p>
    <w:p w14:paraId="7E057BEC" w14:textId="7345DF22" w:rsidR="00516C43" w:rsidRDefault="00516C43" w:rsidP="00516C43">
      <w:pPr>
        <w:pStyle w:val="BodyText"/>
      </w:pPr>
      <w:r w:rsidRPr="00516C43">
        <w:rPr>
          <w:rFonts w:eastAsia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04503F8D" wp14:editId="15A2C676">
            <wp:extent cx="4787743" cy="3590547"/>
            <wp:effectExtent l="0" t="0" r="0" b="0"/>
            <wp:docPr id="776415079" name="Picture 30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7743" cy="35905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8E146F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27880BF5" w14:textId="77777777" w:rsidR="00516C43" w:rsidRDefault="00516C43" w:rsidP="00516C43">
      <w:pPr>
        <w:pStyle w:val="BodyText"/>
      </w:pPr>
    </w:p>
    <w:p w14:paraId="603BDACD" w14:textId="293F6E94" w:rsidR="00516C43" w:rsidRDefault="00516C43" w:rsidP="00516C43">
      <w:pPr>
        <w:pStyle w:val="Heading1"/>
      </w:pPr>
      <w:r>
        <w:t>Oscilloscope Waveform – Image D</w:t>
      </w:r>
    </w:p>
    <w:p w14:paraId="1B0C5956" w14:textId="77777777" w:rsidR="00516C43" w:rsidRDefault="00516C43" w:rsidP="00516C43">
      <w:pPr>
        <w:pStyle w:val="BodyText"/>
      </w:pPr>
    </w:p>
    <w:p w14:paraId="0537F451" w14:textId="2EB6BB0E" w:rsidR="00516C43" w:rsidRDefault="00516C43" w:rsidP="00516C43">
      <w:pPr>
        <w:pStyle w:val="BodyText"/>
      </w:pPr>
      <w:r w:rsidRPr="00516C43">
        <w:rPr>
          <w:rFonts w:eastAsia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3332E5F9" wp14:editId="42AD4BC9">
            <wp:extent cx="4646880" cy="3566598"/>
            <wp:effectExtent l="0" t="0" r="1320" b="0"/>
            <wp:docPr id="931659615" name="Picture 38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6880" cy="3566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C1C587" w14:textId="64C391F3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356D0DFB" w14:textId="77777777" w:rsidR="00516C43" w:rsidRDefault="00516C43" w:rsidP="00516C43">
      <w:pPr>
        <w:pStyle w:val="Heading1"/>
      </w:pPr>
      <w:r w:rsidRPr="00516C43">
        <w:lastRenderedPageBreak/>
        <w:t>Oscilloscope Waveform – Image E</w:t>
      </w:r>
    </w:p>
    <w:p w14:paraId="1E4B95A3" w14:textId="77777777" w:rsidR="00516C43" w:rsidRDefault="00516C43">
      <w:pPr>
        <w:spacing w:after="160" w:line="259" w:lineRule="auto"/>
      </w:pPr>
    </w:p>
    <w:p w14:paraId="3DC3032D" w14:textId="6A3154B4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 w:rsidRPr="00516C43">
        <w:rPr>
          <w:rFonts w:ascii="Verdana" w:eastAsia="Verdana" w:hAnsi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018B755B" wp14:editId="5E21D01D">
            <wp:extent cx="4957575" cy="3718087"/>
            <wp:effectExtent l="0" t="0" r="0" b="0"/>
            <wp:docPr id="343803934" name="Picture 31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7575" cy="37180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B92B315" w14:textId="5C2B36E4" w:rsidR="00516C43" w:rsidRDefault="00516C43" w:rsidP="00516C43">
      <w:pPr>
        <w:pStyle w:val="Heading1"/>
      </w:pPr>
      <w:r w:rsidRPr="00516C43">
        <w:lastRenderedPageBreak/>
        <w:t>Oscilloscope Waveform – Image F</w:t>
      </w:r>
    </w:p>
    <w:p w14:paraId="070B2FDD" w14:textId="77777777" w:rsidR="00516C43" w:rsidRDefault="00516C43" w:rsidP="00516C43">
      <w:pPr>
        <w:pStyle w:val="BodyText"/>
      </w:pPr>
    </w:p>
    <w:p w14:paraId="2113B83E" w14:textId="0C3A5E18" w:rsidR="00516C43" w:rsidRDefault="00516C43" w:rsidP="00516C43">
      <w:pPr>
        <w:pStyle w:val="BodyText"/>
      </w:pPr>
      <w:r w:rsidRPr="00516C43">
        <w:rPr>
          <w:rFonts w:eastAsia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1865A9B0" wp14:editId="0F2B7CEA">
            <wp:extent cx="4965420" cy="3723976"/>
            <wp:effectExtent l="0" t="0" r="6630" b="0"/>
            <wp:docPr id="631893868" name="Picture 37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5420" cy="37239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387172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3675EC83" w14:textId="77777777" w:rsidR="00516C43" w:rsidRDefault="00516C43" w:rsidP="00516C43">
      <w:pPr>
        <w:pStyle w:val="Heading1"/>
      </w:pPr>
      <w:r w:rsidRPr="00516C43">
        <w:lastRenderedPageBreak/>
        <w:t>Oscilloscope Waveform – Image G</w:t>
      </w:r>
    </w:p>
    <w:p w14:paraId="465AA8E8" w14:textId="77777777" w:rsidR="00516C43" w:rsidRPr="00516C43" w:rsidRDefault="00516C43" w:rsidP="00516C43">
      <w:pPr>
        <w:pStyle w:val="BodyText"/>
      </w:pPr>
    </w:p>
    <w:p w14:paraId="2E68A3D9" w14:textId="38F0F867" w:rsidR="00516C43" w:rsidRDefault="00516C43">
      <w:pPr>
        <w:spacing w:after="160" w:line="259" w:lineRule="auto"/>
      </w:pPr>
      <w:r w:rsidRPr="00516C43">
        <w:rPr>
          <w:rFonts w:ascii="Verdana" w:eastAsia="Verdana" w:hAnsi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0F766382" wp14:editId="4BD42EC5">
            <wp:extent cx="4770552" cy="3577836"/>
            <wp:effectExtent l="0" t="0" r="0" b="3564"/>
            <wp:docPr id="440440136" name="Picture 32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0552" cy="3577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32FDAB" w14:textId="64FF3A33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7302FD39" w14:textId="19C02FC5" w:rsidR="00516C43" w:rsidRDefault="00516C43" w:rsidP="00516C43">
      <w:pPr>
        <w:pStyle w:val="Heading1"/>
      </w:pPr>
      <w:r w:rsidRPr="00516C43">
        <w:lastRenderedPageBreak/>
        <w:t>Oscilloscope Waveform – Image H</w:t>
      </w:r>
    </w:p>
    <w:p w14:paraId="6A61A8EE" w14:textId="77777777" w:rsidR="00516C43" w:rsidRDefault="00516C43" w:rsidP="00516C43">
      <w:pPr>
        <w:pStyle w:val="BodyText"/>
      </w:pPr>
    </w:p>
    <w:p w14:paraId="2D323084" w14:textId="0EA91C83" w:rsidR="00516C43" w:rsidRDefault="00516C43" w:rsidP="00516C43">
      <w:pPr>
        <w:pStyle w:val="BodyText"/>
      </w:pPr>
      <w:r w:rsidRPr="00516C43">
        <w:rPr>
          <w:rFonts w:eastAsia="Verdana" w:cs="Tahoma"/>
          <w:b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3606381A" wp14:editId="27A30827">
            <wp:extent cx="4862047" cy="3644514"/>
            <wp:effectExtent l="0" t="0" r="0" b="0"/>
            <wp:docPr id="788145013" name="Picture 46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047" cy="3644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B78903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7B9AAD26" w14:textId="77777777" w:rsidR="00516C43" w:rsidRDefault="00516C43" w:rsidP="00516C43">
      <w:pPr>
        <w:pStyle w:val="Heading1"/>
      </w:pPr>
      <w:r w:rsidRPr="00516C43">
        <w:lastRenderedPageBreak/>
        <w:t>Oscilloscope Waveform – Image I</w:t>
      </w:r>
    </w:p>
    <w:p w14:paraId="09C4AE2A" w14:textId="77777777" w:rsidR="00516C43" w:rsidRDefault="00516C43">
      <w:pPr>
        <w:spacing w:after="160" w:line="259" w:lineRule="auto"/>
      </w:pPr>
    </w:p>
    <w:p w14:paraId="7873D46C" w14:textId="595A2440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 w:rsidRPr="00516C43">
        <w:rPr>
          <w:rFonts w:ascii="Verdana" w:eastAsia="Verdana" w:hAnsi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722D7E6B" wp14:editId="5657C089">
            <wp:extent cx="5274250" cy="3955593"/>
            <wp:effectExtent l="0" t="0" r="2600" b="6807"/>
            <wp:docPr id="1296157959" name="Picture 12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250" cy="39555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20948A1" w14:textId="66B6A77B" w:rsidR="00516C43" w:rsidRDefault="00516C43" w:rsidP="00516C43">
      <w:pPr>
        <w:pStyle w:val="Heading1"/>
      </w:pPr>
      <w:r w:rsidRPr="00516C43">
        <w:lastRenderedPageBreak/>
        <w:t>Oscilloscope Waveform – Image J</w:t>
      </w:r>
    </w:p>
    <w:p w14:paraId="5CD55801" w14:textId="77777777" w:rsidR="00516C43" w:rsidRDefault="00516C43" w:rsidP="00516C43">
      <w:pPr>
        <w:pStyle w:val="BodyText"/>
      </w:pPr>
    </w:p>
    <w:p w14:paraId="36011DE4" w14:textId="77777777" w:rsidR="00516C43" w:rsidRDefault="00516C43" w:rsidP="00516C43">
      <w:pPr>
        <w:pStyle w:val="BodyText"/>
      </w:pPr>
    </w:p>
    <w:p w14:paraId="4F9AA7A2" w14:textId="1FA28E00" w:rsidR="00516C43" w:rsidRDefault="00516C43" w:rsidP="00516C43">
      <w:pPr>
        <w:pStyle w:val="BodyText"/>
      </w:pPr>
      <w:r w:rsidRPr="00516C43">
        <w:rPr>
          <w:rFonts w:eastAsia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3D8E41E3" wp14:editId="15827384">
            <wp:extent cx="5305897" cy="3979523"/>
            <wp:effectExtent l="0" t="0" r="9053" b="1927"/>
            <wp:docPr id="1868827906" name="Picture 34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5897" cy="39795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2E4B5A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48326AB1" w14:textId="77777777" w:rsidR="00516C43" w:rsidRDefault="00516C43" w:rsidP="00516C43">
      <w:pPr>
        <w:pStyle w:val="Heading1"/>
      </w:pPr>
      <w:r w:rsidRPr="00516C43">
        <w:lastRenderedPageBreak/>
        <w:t>Oscilloscope Waveform – Image K</w:t>
      </w:r>
    </w:p>
    <w:p w14:paraId="4F014A8B" w14:textId="77777777" w:rsidR="00516C43" w:rsidRDefault="00516C43">
      <w:pPr>
        <w:spacing w:after="160" w:line="259" w:lineRule="auto"/>
      </w:pPr>
    </w:p>
    <w:p w14:paraId="56E80F5F" w14:textId="5EDD9064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 w:rsidRPr="00516C43">
        <w:rPr>
          <w:rFonts w:ascii="Verdana" w:eastAsia="Verdana" w:hAnsi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74F93B5E" wp14:editId="18678CB2">
            <wp:extent cx="4841171" cy="3630789"/>
            <wp:effectExtent l="0" t="0" r="0" b="7761"/>
            <wp:docPr id="1902629977" name="Picture 35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1171" cy="36307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951A6EE" w14:textId="7701FBEB" w:rsidR="00516C43" w:rsidRDefault="00516C43" w:rsidP="00516C43">
      <w:pPr>
        <w:pStyle w:val="Heading1"/>
      </w:pPr>
      <w:r w:rsidRPr="00516C43">
        <w:lastRenderedPageBreak/>
        <w:t>Oscilloscope Waveform – Image L</w:t>
      </w:r>
    </w:p>
    <w:p w14:paraId="4F1B4DAB" w14:textId="77777777" w:rsidR="00516C43" w:rsidRDefault="00516C43" w:rsidP="00516C43">
      <w:pPr>
        <w:pStyle w:val="BodyText"/>
      </w:pPr>
    </w:p>
    <w:p w14:paraId="68191A21" w14:textId="77777777" w:rsidR="00516C43" w:rsidRDefault="00516C43" w:rsidP="00516C43">
      <w:pPr>
        <w:pStyle w:val="BodyText"/>
      </w:pPr>
    </w:p>
    <w:p w14:paraId="407B8ADE" w14:textId="05C42DDE" w:rsidR="00516C43" w:rsidRDefault="00516C43" w:rsidP="00516C43">
      <w:pPr>
        <w:pStyle w:val="BodyText"/>
      </w:pPr>
      <w:r w:rsidRPr="00516C43">
        <w:rPr>
          <w:rFonts w:eastAsia="Verdana" w:cs="Tahoma"/>
          <w:noProof/>
          <w:color w:val="085E90"/>
          <w:sz w:val="24"/>
          <w:szCs w:val="24"/>
          <w:lang w:val="en-GB" w:eastAsia="en-GB"/>
        </w:rPr>
        <w:drawing>
          <wp:inline distT="0" distB="0" distL="0" distR="0" wp14:anchorId="1FB762D7" wp14:editId="595793F7">
            <wp:extent cx="5015246" cy="3573621"/>
            <wp:effectExtent l="0" t="0" r="0" b="7779"/>
            <wp:docPr id="1343027362" name="Picture 36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5246" cy="3573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20504D" w14:textId="77777777" w:rsidR="00516C43" w:rsidRDefault="00516C43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7356CA76" w14:textId="54D7261B" w:rsidR="00516C43" w:rsidRDefault="00516C43" w:rsidP="00516C43">
      <w:pPr>
        <w:pStyle w:val="Heading1"/>
      </w:pPr>
      <w:r w:rsidRPr="00516C43">
        <w:lastRenderedPageBreak/>
        <w:t>Trainer Guidance: Emission 03</w:t>
      </w:r>
    </w:p>
    <w:p w14:paraId="2EDE021C" w14:textId="77777777" w:rsidR="00516C43" w:rsidRDefault="00516C43" w:rsidP="00516C43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095"/>
      </w:tblGrid>
      <w:tr w:rsidR="00516C43" w:rsidRPr="002A07F9" w14:paraId="7FC4B99D" w14:textId="77777777" w:rsidTr="0004568D">
        <w:tc>
          <w:tcPr>
            <w:tcW w:w="3114" w:type="dxa"/>
            <w:shd w:val="clear" w:color="auto" w:fill="053856" w:themeFill="text1"/>
          </w:tcPr>
          <w:p w14:paraId="63A218C9" w14:textId="77777777" w:rsidR="00516C43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Module</w:t>
            </w:r>
          </w:p>
          <w:p w14:paraId="5C9DC40A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095" w:type="dxa"/>
            <w:shd w:val="clear" w:color="auto" w:fill="auto"/>
          </w:tcPr>
          <w:p w14:paraId="2B76987D" w14:textId="3333CF2F" w:rsidR="00516C43" w:rsidRPr="002A07F9" w:rsidRDefault="00516C43" w:rsidP="0004568D">
            <w:pPr>
              <w:pStyle w:val="BodyText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Emission</w:t>
            </w:r>
          </w:p>
        </w:tc>
      </w:tr>
      <w:tr w:rsidR="00516C43" w14:paraId="1DF8356C" w14:textId="77777777" w:rsidTr="0004568D">
        <w:tc>
          <w:tcPr>
            <w:tcW w:w="3114" w:type="dxa"/>
            <w:shd w:val="clear" w:color="auto" w:fill="053856" w:themeFill="text1"/>
          </w:tcPr>
          <w:p w14:paraId="3911C3CE" w14:textId="77777777" w:rsidR="00516C43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Task</w:t>
            </w:r>
          </w:p>
          <w:p w14:paraId="799194C4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095" w:type="dxa"/>
          </w:tcPr>
          <w:p w14:paraId="610528B9" w14:textId="766430B1" w:rsidR="00516C43" w:rsidRDefault="00516C43" w:rsidP="0004568D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>E</w:t>
            </w:r>
            <w:r>
              <w:rPr>
                <w:lang w:val="en-GB"/>
              </w:rPr>
              <w:t>mi</w:t>
            </w:r>
            <w:r w:rsidRPr="002A07F9">
              <w:rPr>
                <w:lang w:val="en-GB"/>
              </w:rPr>
              <w:t xml:space="preserve"> – 0</w:t>
            </w:r>
            <w:r>
              <w:rPr>
                <w:lang w:val="en-GB"/>
              </w:rPr>
              <w:t>3</w:t>
            </w:r>
          </w:p>
        </w:tc>
      </w:tr>
      <w:tr w:rsidR="00516C43" w14:paraId="0F6C5962" w14:textId="77777777" w:rsidTr="0004568D">
        <w:tc>
          <w:tcPr>
            <w:tcW w:w="3114" w:type="dxa"/>
            <w:shd w:val="clear" w:color="auto" w:fill="053856" w:themeFill="text1"/>
          </w:tcPr>
          <w:p w14:paraId="56263F82" w14:textId="77777777" w:rsidR="00516C43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Task Title</w:t>
            </w:r>
          </w:p>
          <w:p w14:paraId="145F3ED0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6095" w:type="dxa"/>
          </w:tcPr>
          <w:p w14:paraId="24F96A36" w14:textId="3FF3259A" w:rsidR="00516C43" w:rsidRDefault="00516C43" w:rsidP="0004568D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Emission Test Sample</w:t>
            </w:r>
          </w:p>
        </w:tc>
      </w:tr>
      <w:tr w:rsidR="00516C43" w14:paraId="32CD2912" w14:textId="77777777" w:rsidTr="0004568D">
        <w:tc>
          <w:tcPr>
            <w:tcW w:w="3114" w:type="dxa"/>
            <w:shd w:val="clear" w:color="auto" w:fill="053856" w:themeFill="text1"/>
          </w:tcPr>
          <w:p w14:paraId="4AADCE2E" w14:textId="77777777" w:rsidR="00516C43" w:rsidRPr="002A07F9" w:rsidRDefault="00516C43" w:rsidP="0004568D">
            <w:pPr>
              <w:pStyle w:val="BodyText"/>
              <w:rPr>
                <w:b/>
                <w:bCs/>
                <w:color w:val="FFFFFF" w:themeColor="background1"/>
                <w:lang w:val="en-GB"/>
              </w:rPr>
            </w:pPr>
            <w:r w:rsidRPr="002A07F9">
              <w:rPr>
                <w:b/>
                <w:bCs/>
                <w:color w:val="FFFFFF" w:themeColor="background1"/>
                <w:lang w:val="en-GB"/>
              </w:rPr>
              <w:t>Resource</w:t>
            </w:r>
          </w:p>
        </w:tc>
        <w:tc>
          <w:tcPr>
            <w:tcW w:w="6095" w:type="dxa"/>
          </w:tcPr>
          <w:p w14:paraId="7FDB47E6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Illustration of five different sets of emission data which relate to different engine faults.</w:t>
            </w:r>
          </w:p>
          <w:p w14:paraId="1A623473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</w:p>
          <w:p w14:paraId="4482D6DA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Each set of data should be labelled with a letter A-E prior to presenting them to the technician.</w:t>
            </w:r>
          </w:p>
          <w:p w14:paraId="6A793013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</w:p>
          <w:p w14:paraId="463642A9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The data sets represent the following faults:</w:t>
            </w:r>
          </w:p>
          <w:p w14:paraId="2AA82D9B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Fuel misfire</w:t>
            </w:r>
          </w:p>
          <w:p w14:paraId="10EA4F7B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Ignition misfire</w:t>
            </w:r>
          </w:p>
          <w:p w14:paraId="07F7CFB1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 xml:space="preserve">Exhaust leak </w:t>
            </w:r>
          </w:p>
          <w:p w14:paraId="48E78102" w14:textId="77777777" w:rsidR="00516C43" w:rsidRP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Inlet manifold leak</w:t>
            </w:r>
          </w:p>
          <w:p w14:paraId="062F6A50" w14:textId="77777777" w:rsidR="00516C43" w:rsidRDefault="00516C43" w:rsidP="00516C43">
            <w:pPr>
              <w:pStyle w:val="BodyText"/>
              <w:rPr>
                <w:lang w:val="en-GB"/>
              </w:rPr>
            </w:pPr>
            <w:r w:rsidRPr="00516C43">
              <w:rPr>
                <w:lang w:val="en-GB"/>
              </w:rPr>
              <w:t>No emission fault(s)</w:t>
            </w:r>
          </w:p>
          <w:p w14:paraId="0D0FD0E2" w14:textId="744CFD0B" w:rsidR="00516C43" w:rsidRDefault="00516C43" w:rsidP="00516C43">
            <w:pPr>
              <w:pStyle w:val="BodyText"/>
              <w:rPr>
                <w:lang w:val="en-GB"/>
              </w:rPr>
            </w:pPr>
          </w:p>
        </w:tc>
      </w:tr>
    </w:tbl>
    <w:p w14:paraId="2650D33A" w14:textId="117E18D7" w:rsidR="00625286" w:rsidRDefault="00625286" w:rsidP="00516C43">
      <w:pPr>
        <w:pStyle w:val="BodyText"/>
      </w:pPr>
    </w:p>
    <w:p w14:paraId="489CEFDE" w14:textId="77777777" w:rsidR="00625286" w:rsidRDefault="00625286">
      <w:pPr>
        <w:spacing w:after="160" w:line="259" w:lineRule="auto"/>
      </w:pPr>
      <w:r>
        <w:br w:type="page"/>
      </w:r>
    </w:p>
    <w:p w14:paraId="47A8A6DC" w14:textId="77777777" w:rsidR="00625286" w:rsidRDefault="00625286" w:rsidP="00625286">
      <w:pPr>
        <w:pStyle w:val="Heading1"/>
      </w:pPr>
      <w:r w:rsidRPr="00625286">
        <w:lastRenderedPageBreak/>
        <w:t xml:space="preserve">Emission test results </w:t>
      </w:r>
    </w:p>
    <w:p w14:paraId="333B3E38" w14:textId="77777777" w:rsidR="00625286" w:rsidRDefault="00625286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769"/>
        <w:gridCol w:w="2519"/>
        <w:gridCol w:w="1750"/>
      </w:tblGrid>
      <w:tr w:rsidR="00625286" w14:paraId="7EBF8F97" w14:textId="77777777" w:rsidTr="00625286">
        <w:tc>
          <w:tcPr>
            <w:tcW w:w="10076" w:type="dxa"/>
            <w:gridSpan w:val="4"/>
          </w:tcPr>
          <w:p w14:paraId="027933A9" w14:textId="2D85602F" w:rsidR="00625286" w:rsidRDefault="00625286" w:rsidP="00625286">
            <w:pPr>
              <w:spacing w:after="160" w:line="259" w:lineRule="auto"/>
              <w:jc w:val="center"/>
            </w:pPr>
            <w:proofErr w:type="spellStart"/>
            <w:r>
              <w:t>Analyser</w:t>
            </w:r>
            <w:proofErr w:type="spellEnd"/>
            <w:r>
              <w:t xml:space="preserve"> result(s)</w:t>
            </w:r>
          </w:p>
        </w:tc>
      </w:tr>
      <w:tr w:rsidR="00625286" w14:paraId="28DBE5EB" w14:textId="77777777" w:rsidTr="00625286">
        <w:trPr>
          <w:gridAfter w:val="1"/>
          <w:wAfter w:w="1750" w:type="dxa"/>
        </w:trPr>
        <w:tc>
          <w:tcPr>
            <w:tcW w:w="5038" w:type="dxa"/>
          </w:tcPr>
          <w:p w14:paraId="15F492B7" w14:textId="380E56E2" w:rsidR="00625286" w:rsidRDefault="00625286">
            <w:pPr>
              <w:spacing w:after="160" w:line="259" w:lineRule="auto"/>
            </w:pPr>
            <w:r>
              <w:t>CO</w:t>
            </w:r>
          </w:p>
        </w:tc>
        <w:tc>
          <w:tcPr>
            <w:tcW w:w="769" w:type="dxa"/>
          </w:tcPr>
          <w:p w14:paraId="5F426493" w14:textId="6801B8BD" w:rsidR="00625286" w:rsidRDefault="00625286">
            <w:pPr>
              <w:spacing w:after="160" w:line="259" w:lineRule="auto"/>
            </w:pPr>
            <w:r>
              <w:t>0.1</w:t>
            </w:r>
          </w:p>
        </w:tc>
        <w:tc>
          <w:tcPr>
            <w:tcW w:w="2519" w:type="dxa"/>
          </w:tcPr>
          <w:p w14:paraId="62AD2E73" w14:textId="32FDCE22" w:rsidR="00625286" w:rsidRDefault="00625286">
            <w:pPr>
              <w:spacing w:after="160" w:line="259" w:lineRule="auto"/>
            </w:pPr>
            <w:r>
              <w:t>%</w:t>
            </w:r>
          </w:p>
        </w:tc>
      </w:tr>
      <w:tr w:rsidR="00625286" w14:paraId="1A679CDC" w14:textId="77777777" w:rsidTr="00625286">
        <w:trPr>
          <w:gridAfter w:val="1"/>
          <w:wAfter w:w="1750" w:type="dxa"/>
        </w:trPr>
        <w:tc>
          <w:tcPr>
            <w:tcW w:w="5038" w:type="dxa"/>
          </w:tcPr>
          <w:p w14:paraId="171030AE" w14:textId="2B91C18E" w:rsidR="00625286" w:rsidRDefault="00625286">
            <w:pPr>
              <w:spacing w:after="160" w:line="259" w:lineRule="auto"/>
            </w:pPr>
            <w:r>
              <w:t>HC</w:t>
            </w:r>
          </w:p>
        </w:tc>
        <w:tc>
          <w:tcPr>
            <w:tcW w:w="769" w:type="dxa"/>
          </w:tcPr>
          <w:p w14:paraId="1F373B70" w14:textId="58CDBE13" w:rsidR="00625286" w:rsidRDefault="00625286">
            <w:pPr>
              <w:spacing w:after="160" w:line="259" w:lineRule="auto"/>
            </w:pPr>
            <w:r>
              <w:t xml:space="preserve">75 </w:t>
            </w:r>
          </w:p>
        </w:tc>
        <w:tc>
          <w:tcPr>
            <w:tcW w:w="2519" w:type="dxa"/>
          </w:tcPr>
          <w:p w14:paraId="6328418D" w14:textId="5054E00E" w:rsidR="00625286" w:rsidRDefault="00625286">
            <w:pPr>
              <w:spacing w:after="160" w:line="259" w:lineRule="auto"/>
            </w:pPr>
            <w:r>
              <w:t>ppm</w:t>
            </w:r>
          </w:p>
        </w:tc>
      </w:tr>
      <w:tr w:rsidR="00625286" w14:paraId="3143C0E4" w14:textId="77777777" w:rsidTr="00625286">
        <w:trPr>
          <w:gridAfter w:val="1"/>
          <w:wAfter w:w="1750" w:type="dxa"/>
        </w:trPr>
        <w:tc>
          <w:tcPr>
            <w:tcW w:w="5038" w:type="dxa"/>
          </w:tcPr>
          <w:p w14:paraId="13F96736" w14:textId="14575402" w:rsidR="00625286" w:rsidRDefault="00625286">
            <w:pPr>
              <w:spacing w:after="160" w:line="259" w:lineRule="auto"/>
            </w:pPr>
            <w:r>
              <w:t>CO2</w:t>
            </w:r>
          </w:p>
        </w:tc>
        <w:tc>
          <w:tcPr>
            <w:tcW w:w="769" w:type="dxa"/>
          </w:tcPr>
          <w:p w14:paraId="15CDF00F" w14:textId="16064529" w:rsidR="00625286" w:rsidRDefault="00625286">
            <w:pPr>
              <w:spacing w:after="160" w:line="259" w:lineRule="auto"/>
            </w:pPr>
            <w:r>
              <w:t xml:space="preserve">14.5 </w:t>
            </w:r>
          </w:p>
        </w:tc>
        <w:tc>
          <w:tcPr>
            <w:tcW w:w="2519" w:type="dxa"/>
          </w:tcPr>
          <w:p w14:paraId="61F93A70" w14:textId="1CA280F1" w:rsidR="00625286" w:rsidRDefault="00625286">
            <w:pPr>
              <w:spacing w:after="160" w:line="259" w:lineRule="auto"/>
            </w:pPr>
            <w:r>
              <w:t>%</w:t>
            </w:r>
          </w:p>
        </w:tc>
      </w:tr>
      <w:tr w:rsidR="00625286" w14:paraId="70FDEBB1" w14:textId="77777777" w:rsidTr="00625286">
        <w:trPr>
          <w:gridAfter w:val="1"/>
          <w:wAfter w:w="1750" w:type="dxa"/>
        </w:trPr>
        <w:tc>
          <w:tcPr>
            <w:tcW w:w="5038" w:type="dxa"/>
          </w:tcPr>
          <w:p w14:paraId="0F4BBB61" w14:textId="7DE64814" w:rsidR="00625286" w:rsidRDefault="00625286">
            <w:pPr>
              <w:spacing w:after="160" w:line="259" w:lineRule="auto"/>
            </w:pPr>
            <w:r>
              <w:t>O2</w:t>
            </w:r>
          </w:p>
        </w:tc>
        <w:tc>
          <w:tcPr>
            <w:tcW w:w="769" w:type="dxa"/>
          </w:tcPr>
          <w:p w14:paraId="4EFBF549" w14:textId="52796436" w:rsidR="00625286" w:rsidRDefault="00625286">
            <w:pPr>
              <w:spacing w:after="160" w:line="259" w:lineRule="auto"/>
            </w:pPr>
            <w:r>
              <w:t xml:space="preserve">0.5 </w:t>
            </w:r>
          </w:p>
        </w:tc>
        <w:tc>
          <w:tcPr>
            <w:tcW w:w="2519" w:type="dxa"/>
          </w:tcPr>
          <w:p w14:paraId="676035D4" w14:textId="21395A78" w:rsidR="00625286" w:rsidRDefault="00625286">
            <w:pPr>
              <w:spacing w:after="160" w:line="259" w:lineRule="auto"/>
            </w:pPr>
            <w:r>
              <w:t>%</w:t>
            </w:r>
          </w:p>
        </w:tc>
      </w:tr>
      <w:tr w:rsidR="00625286" w14:paraId="0FA8493E" w14:textId="77777777" w:rsidTr="00625286">
        <w:tc>
          <w:tcPr>
            <w:tcW w:w="5038" w:type="dxa"/>
          </w:tcPr>
          <w:p w14:paraId="08FFC569" w14:textId="7FA38CAF" w:rsidR="00625286" w:rsidRDefault="00625286">
            <w:pPr>
              <w:spacing w:after="160" w:line="259" w:lineRule="auto"/>
            </w:pPr>
            <w:r>
              <w:t>Lambda</w:t>
            </w:r>
          </w:p>
        </w:tc>
        <w:tc>
          <w:tcPr>
            <w:tcW w:w="5038" w:type="dxa"/>
            <w:gridSpan w:val="3"/>
          </w:tcPr>
          <w:p w14:paraId="574510F4" w14:textId="05E4C436" w:rsidR="00625286" w:rsidRDefault="00625286">
            <w:pPr>
              <w:spacing w:after="160" w:line="259" w:lineRule="auto"/>
            </w:pPr>
            <w:r>
              <w:t>1.003</w:t>
            </w:r>
          </w:p>
        </w:tc>
      </w:tr>
    </w:tbl>
    <w:p w14:paraId="2C5AB587" w14:textId="77777777" w:rsidR="00625286" w:rsidRPr="00625286" w:rsidRDefault="00625286" w:rsidP="00625286">
      <w:pPr>
        <w:spacing w:after="160" w:line="259" w:lineRule="auto"/>
        <w:rPr>
          <w:lang w:val="en-GB"/>
        </w:rPr>
      </w:pPr>
    </w:p>
    <w:p w14:paraId="2D8BAD2C" w14:textId="2C161F50" w:rsidR="00625286" w:rsidRDefault="00625286">
      <w:pPr>
        <w:spacing w:after="160" w:line="259" w:lineRule="auto"/>
        <w:rPr>
          <w:rFonts w:ascii="Verdana" w:hAnsi="Verdana"/>
          <w:color w:val="151515" w:themeColor="background2" w:themeShade="1A"/>
        </w:rPr>
      </w:pPr>
      <w:r>
        <w:br w:type="page"/>
      </w:r>
    </w:p>
    <w:p w14:paraId="74E071FB" w14:textId="77777777" w:rsidR="00625286" w:rsidRDefault="00625286" w:rsidP="00625286">
      <w:pPr>
        <w:pStyle w:val="Heading1"/>
      </w:pPr>
      <w:r w:rsidRPr="00625286">
        <w:lastRenderedPageBreak/>
        <w:t xml:space="preserve">Emission test results </w:t>
      </w:r>
    </w:p>
    <w:p w14:paraId="6181A06B" w14:textId="77777777" w:rsidR="00625286" w:rsidRDefault="00625286" w:rsidP="00625286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769"/>
        <w:gridCol w:w="2519"/>
        <w:gridCol w:w="1750"/>
      </w:tblGrid>
      <w:tr w:rsidR="00625286" w14:paraId="63BC27E3" w14:textId="77777777" w:rsidTr="0004568D">
        <w:tc>
          <w:tcPr>
            <w:tcW w:w="10076" w:type="dxa"/>
            <w:gridSpan w:val="4"/>
          </w:tcPr>
          <w:p w14:paraId="44F41AFD" w14:textId="77777777" w:rsidR="00625286" w:rsidRDefault="00625286" w:rsidP="0004568D">
            <w:pPr>
              <w:spacing w:after="160" w:line="259" w:lineRule="auto"/>
              <w:jc w:val="center"/>
            </w:pPr>
            <w:proofErr w:type="spellStart"/>
            <w:r>
              <w:t>Analyser</w:t>
            </w:r>
            <w:proofErr w:type="spellEnd"/>
            <w:r>
              <w:t xml:space="preserve"> result(s)</w:t>
            </w:r>
          </w:p>
        </w:tc>
      </w:tr>
      <w:tr w:rsidR="00625286" w14:paraId="1460CD30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44531059" w14:textId="77777777" w:rsidR="00625286" w:rsidRDefault="00625286" w:rsidP="0004568D">
            <w:pPr>
              <w:spacing w:after="160" w:line="259" w:lineRule="auto"/>
            </w:pPr>
            <w:r>
              <w:t>CO</w:t>
            </w:r>
          </w:p>
        </w:tc>
        <w:tc>
          <w:tcPr>
            <w:tcW w:w="769" w:type="dxa"/>
          </w:tcPr>
          <w:p w14:paraId="41A6FADA" w14:textId="25C1B950" w:rsidR="00625286" w:rsidRDefault="00625286" w:rsidP="0004568D">
            <w:pPr>
              <w:spacing w:after="160" w:line="259" w:lineRule="auto"/>
            </w:pPr>
            <w:r>
              <w:t>0.</w:t>
            </w:r>
            <w:r>
              <w:t>5</w:t>
            </w:r>
          </w:p>
        </w:tc>
        <w:tc>
          <w:tcPr>
            <w:tcW w:w="2519" w:type="dxa"/>
          </w:tcPr>
          <w:p w14:paraId="3DF252D7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49608193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60AC5E10" w14:textId="77777777" w:rsidR="00625286" w:rsidRDefault="00625286" w:rsidP="0004568D">
            <w:pPr>
              <w:spacing w:after="160" w:line="259" w:lineRule="auto"/>
            </w:pPr>
            <w:r>
              <w:t>HC</w:t>
            </w:r>
          </w:p>
        </w:tc>
        <w:tc>
          <w:tcPr>
            <w:tcW w:w="769" w:type="dxa"/>
          </w:tcPr>
          <w:p w14:paraId="4FA16B6C" w14:textId="5266A895" w:rsidR="00625286" w:rsidRDefault="00625286" w:rsidP="0004568D">
            <w:pPr>
              <w:spacing w:after="160" w:line="259" w:lineRule="auto"/>
            </w:pPr>
            <w:r>
              <w:t>7</w:t>
            </w:r>
            <w:r>
              <w:t>0</w:t>
            </w:r>
            <w:r>
              <w:t xml:space="preserve"> </w:t>
            </w:r>
          </w:p>
        </w:tc>
        <w:tc>
          <w:tcPr>
            <w:tcW w:w="2519" w:type="dxa"/>
          </w:tcPr>
          <w:p w14:paraId="7EA2DF61" w14:textId="77777777" w:rsidR="00625286" w:rsidRDefault="00625286" w:rsidP="0004568D">
            <w:pPr>
              <w:spacing w:after="160" w:line="259" w:lineRule="auto"/>
            </w:pPr>
            <w:r>
              <w:t>ppm</w:t>
            </w:r>
          </w:p>
        </w:tc>
      </w:tr>
      <w:tr w:rsidR="00625286" w14:paraId="04C711DB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1657CFA1" w14:textId="77777777" w:rsidR="00625286" w:rsidRDefault="00625286" w:rsidP="0004568D">
            <w:pPr>
              <w:spacing w:after="160" w:line="259" w:lineRule="auto"/>
            </w:pPr>
            <w:r>
              <w:t>CO2</w:t>
            </w:r>
          </w:p>
        </w:tc>
        <w:tc>
          <w:tcPr>
            <w:tcW w:w="769" w:type="dxa"/>
          </w:tcPr>
          <w:p w14:paraId="41C50431" w14:textId="446C8AAF" w:rsidR="00625286" w:rsidRDefault="00625286" w:rsidP="0004568D">
            <w:pPr>
              <w:spacing w:after="160" w:line="259" w:lineRule="auto"/>
            </w:pPr>
            <w:r>
              <w:t>1</w:t>
            </w:r>
            <w:r>
              <w:t>0.2</w:t>
            </w:r>
            <w:r>
              <w:t xml:space="preserve"> </w:t>
            </w:r>
          </w:p>
        </w:tc>
        <w:tc>
          <w:tcPr>
            <w:tcW w:w="2519" w:type="dxa"/>
          </w:tcPr>
          <w:p w14:paraId="3E3EA830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560CA0A7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6404BEEC" w14:textId="77777777" w:rsidR="00625286" w:rsidRDefault="00625286" w:rsidP="0004568D">
            <w:pPr>
              <w:spacing w:after="160" w:line="259" w:lineRule="auto"/>
            </w:pPr>
            <w:r>
              <w:t>O2</w:t>
            </w:r>
          </w:p>
        </w:tc>
        <w:tc>
          <w:tcPr>
            <w:tcW w:w="769" w:type="dxa"/>
          </w:tcPr>
          <w:p w14:paraId="251D3EB3" w14:textId="4947CC59" w:rsidR="00625286" w:rsidRDefault="00625286" w:rsidP="0004568D">
            <w:pPr>
              <w:spacing w:after="160" w:line="259" w:lineRule="auto"/>
            </w:pPr>
            <w:r>
              <w:t>5.6</w:t>
            </w:r>
            <w:r>
              <w:t xml:space="preserve"> </w:t>
            </w:r>
          </w:p>
        </w:tc>
        <w:tc>
          <w:tcPr>
            <w:tcW w:w="2519" w:type="dxa"/>
          </w:tcPr>
          <w:p w14:paraId="6DFB2022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337188D2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03114BC0" w14:textId="5439CDB4" w:rsidR="00625286" w:rsidRDefault="00625286" w:rsidP="0004568D">
            <w:pPr>
              <w:spacing w:after="160" w:line="259" w:lineRule="auto"/>
            </w:pPr>
            <w:r>
              <w:t>Lambda</w:t>
            </w:r>
          </w:p>
        </w:tc>
        <w:tc>
          <w:tcPr>
            <w:tcW w:w="769" w:type="dxa"/>
          </w:tcPr>
          <w:p w14:paraId="4993B1C8" w14:textId="5F788666" w:rsidR="00625286" w:rsidRDefault="00625286" w:rsidP="0004568D">
            <w:pPr>
              <w:spacing w:after="160" w:line="259" w:lineRule="auto"/>
            </w:pPr>
            <w:r>
              <w:t>1.3</w:t>
            </w:r>
          </w:p>
        </w:tc>
        <w:tc>
          <w:tcPr>
            <w:tcW w:w="2519" w:type="dxa"/>
          </w:tcPr>
          <w:p w14:paraId="421825DE" w14:textId="77777777" w:rsidR="00625286" w:rsidRDefault="00625286" w:rsidP="0004568D">
            <w:pPr>
              <w:spacing w:after="160" w:line="259" w:lineRule="auto"/>
            </w:pPr>
          </w:p>
        </w:tc>
      </w:tr>
    </w:tbl>
    <w:p w14:paraId="3713FC10" w14:textId="77777777" w:rsidR="00625286" w:rsidRDefault="00625286" w:rsidP="00625286">
      <w:pPr>
        <w:pStyle w:val="Heading1"/>
      </w:pPr>
      <w:r>
        <w:br w:type="page"/>
      </w:r>
      <w:r w:rsidRPr="00625286">
        <w:lastRenderedPageBreak/>
        <w:t xml:space="preserve">Emission test results </w:t>
      </w:r>
    </w:p>
    <w:p w14:paraId="14B9B267" w14:textId="77777777" w:rsidR="00625286" w:rsidRDefault="00625286" w:rsidP="00625286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776"/>
        <w:gridCol w:w="2519"/>
        <w:gridCol w:w="1750"/>
      </w:tblGrid>
      <w:tr w:rsidR="00625286" w14:paraId="50F758D7" w14:textId="77777777" w:rsidTr="0004568D">
        <w:tc>
          <w:tcPr>
            <w:tcW w:w="10076" w:type="dxa"/>
            <w:gridSpan w:val="4"/>
          </w:tcPr>
          <w:p w14:paraId="32FDE2EC" w14:textId="77777777" w:rsidR="00625286" w:rsidRDefault="00625286" w:rsidP="0004568D">
            <w:pPr>
              <w:spacing w:after="160" w:line="259" w:lineRule="auto"/>
              <w:jc w:val="center"/>
            </w:pPr>
            <w:proofErr w:type="spellStart"/>
            <w:r>
              <w:t>Analyser</w:t>
            </w:r>
            <w:proofErr w:type="spellEnd"/>
            <w:r>
              <w:t xml:space="preserve"> result(s)</w:t>
            </w:r>
          </w:p>
        </w:tc>
      </w:tr>
      <w:tr w:rsidR="00625286" w14:paraId="02E1A782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3C181988" w14:textId="77777777" w:rsidR="00625286" w:rsidRDefault="00625286" w:rsidP="0004568D">
            <w:pPr>
              <w:spacing w:after="160" w:line="259" w:lineRule="auto"/>
            </w:pPr>
            <w:r>
              <w:t>CO</w:t>
            </w:r>
          </w:p>
        </w:tc>
        <w:tc>
          <w:tcPr>
            <w:tcW w:w="769" w:type="dxa"/>
          </w:tcPr>
          <w:p w14:paraId="03983FB1" w14:textId="4FD35C24" w:rsidR="00625286" w:rsidRDefault="00625286" w:rsidP="0004568D">
            <w:pPr>
              <w:spacing w:after="160" w:line="259" w:lineRule="auto"/>
            </w:pPr>
            <w:r>
              <w:t>0.</w:t>
            </w:r>
            <w:r>
              <w:t>76</w:t>
            </w:r>
          </w:p>
        </w:tc>
        <w:tc>
          <w:tcPr>
            <w:tcW w:w="2519" w:type="dxa"/>
          </w:tcPr>
          <w:p w14:paraId="02D00F25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2243381B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25E3C806" w14:textId="77777777" w:rsidR="00625286" w:rsidRDefault="00625286" w:rsidP="0004568D">
            <w:pPr>
              <w:spacing w:after="160" w:line="259" w:lineRule="auto"/>
            </w:pPr>
            <w:r>
              <w:t>HC</w:t>
            </w:r>
          </w:p>
        </w:tc>
        <w:tc>
          <w:tcPr>
            <w:tcW w:w="769" w:type="dxa"/>
          </w:tcPr>
          <w:p w14:paraId="2E7D5595" w14:textId="74E8D6FF" w:rsidR="00625286" w:rsidRDefault="00625286" w:rsidP="0004568D">
            <w:pPr>
              <w:spacing w:after="160" w:line="259" w:lineRule="auto"/>
            </w:pPr>
            <w:r>
              <w:t>1258</w:t>
            </w:r>
            <w:r>
              <w:t xml:space="preserve"> </w:t>
            </w:r>
          </w:p>
        </w:tc>
        <w:tc>
          <w:tcPr>
            <w:tcW w:w="2519" w:type="dxa"/>
          </w:tcPr>
          <w:p w14:paraId="19490B4D" w14:textId="77777777" w:rsidR="00625286" w:rsidRDefault="00625286" w:rsidP="0004568D">
            <w:pPr>
              <w:spacing w:after="160" w:line="259" w:lineRule="auto"/>
            </w:pPr>
            <w:r>
              <w:t>ppm</w:t>
            </w:r>
          </w:p>
        </w:tc>
      </w:tr>
      <w:tr w:rsidR="00625286" w14:paraId="35FA222F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07CC20F4" w14:textId="77777777" w:rsidR="00625286" w:rsidRDefault="00625286" w:rsidP="0004568D">
            <w:pPr>
              <w:spacing w:after="160" w:line="259" w:lineRule="auto"/>
            </w:pPr>
            <w:r>
              <w:t>CO2</w:t>
            </w:r>
          </w:p>
        </w:tc>
        <w:tc>
          <w:tcPr>
            <w:tcW w:w="769" w:type="dxa"/>
          </w:tcPr>
          <w:p w14:paraId="3D18EC82" w14:textId="6861EF64" w:rsidR="00625286" w:rsidRDefault="00625286" w:rsidP="0004568D">
            <w:pPr>
              <w:spacing w:after="160" w:line="259" w:lineRule="auto"/>
            </w:pPr>
            <w:r>
              <w:t>9.32</w:t>
            </w:r>
            <w:r>
              <w:t xml:space="preserve"> </w:t>
            </w:r>
          </w:p>
        </w:tc>
        <w:tc>
          <w:tcPr>
            <w:tcW w:w="2519" w:type="dxa"/>
          </w:tcPr>
          <w:p w14:paraId="00361617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56132B7B" w14:textId="77777777" w:rsidTr="00625286">
        <w:trPr>
          <w:gridAfter w:val="1"/>
          <w:wAfter w:w="1750" w:type="dxa"/>
          <w:trHeight w:val="80"/>
        </w:trPr>
        <w:tc>
          <w:tcPr>
            <w:tcW w:w="5038" w:type="dxa"/>
          </w:tcPr>
          <w:p w14:paraId="57FE36E5" w14:textId="77777777" w:rsidR="00625286" w:rsidRDefault="00625286" w:rsidP="0004568D">
            <w:pPr>
              <w:spacing w:after="160" w:line="259" w:lineRule="auto"/>
            </w:pPr>
            <w:r>
              <w:t>O2</w:t>
            </w:r>
          </w:p>
        </w:tc>
        <w:tc>
          <w:tcPr>
            <w:tcW w:w="769" w:type="dxa"/>
          </w:tcPr>
          <w:p w14:paraId="4E8CE4E7" w14:textId="5A5FA4A5" w:rsidR="00625286" w:rsidRDefault="00625286" w:rsidP="0004568D">
            <w:pPr>
              <w:spacing w:after="160" w:line="259" w:lineRule="auto"/>
            </w:pPr>
            <w:r>
              <w:t>2.6</w:t>
            </w:r>
          </w:p>
        </w:tc>
        <w:tc>
          <w:tcPr>
            <w:tcW w:w="2519" w:type="dxa"/>
          </w:tcPr>
          <w:p w14:paraId="0E365979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663863A2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3877F430" w14:textId="77777777" w:rsidR="00625286" w:rsidRDefault="00625286" w:rsidP="0004568D">
            <w:pPr>
              <w:spacing w:after="160" w:line="259" w:lineRule="auto"/>
            </w:pPr>
            <w:r>
              <w:t>Lambda</w:t>
            </w:r>
          </w:p>
        </w:tc>
        <w:tc>
          <w:tcPr>
            <w:tcW w:w="769" w:type="dxa"/>
          </w:tcPr>
          <w:p w14:paraId="6CDF9B7E" w14:textId="2EF8F962" w:rsidR="00625286" w:rsidRDefault="00625286" w:rsidP="0004568D">
            <w:pPr>
              <w:spacing w:after="160" w:line="259" w:lineRule="auto"/>
            </w:pPr>
            <w:r>
              <w:t>0.89</w:t>
            </w:r>
          </w:p>
        </w:tc>
        <w:tc>
          <w:tcPr>
            <w:tcW w:w="2519" w:type="dxa"/>
          </w:tcPr>
          <w:p w14:paraId="595D2A9B" w14:textId="77777777" w:rsidR="00625286" w:rsidRDefault="00625286" w:rsidP="0004568D">
            <w:pPr>
              <w:spacing w:after="160" w:line="259" w:lineRule="auto"/>
            </w:pPr>
          </w:p>
        </w:tc>
      </w:tr>
    </w:tbl>
    <w:p w14:paraId="68D5D2BE" w14:textId="1C532A33" w:rsidR="00625286" w:rsidRDefault="00625286">
      <w:pPr>
        <w:spacing w:after="160" w:line="259" w:lineRule="auto"/>
      </w:pPr>
      <w:r>
        <w:br w:type="page"/>
      </w:r>
    </w:p>
    <w:p w14:paraId="69A6E0D2" w14:textId="77777777" w:rsidR="00625286" w:rsidRDefault="00625286" w:rsidP="00625286">
      <w:pPr>
        <w:pStyle w:val="Heading1"/>
      </w:pPr>
      <w:r w:rsidRPr="00625286">
        <w:lastRenderedPageBreak/>
        <w:t xml:space="preserve">Emission test results </w:t>
      </w:r>
    </w:p>
    <w:p w14:paraId="420BB8B9" w14:textId="77777777" w:rsidR="00625286" w:rsidRDefault="00625286" w:rsidP="00625286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856"/>
        <w:gridCol w:w="2500"/>
        <w:gridCol w:w="1732"/>
      </w:tblGrid>
      <w:tr w:rsidR="00625286" w14:paraId="47592C2A" w14:textId="77777777" w:rsidTr="0004568D">
        <w:tc>
          <w:tcPr>
            <w:tcW w:w="10076" w:type="dxa"/>
            <w:gridSpan w:val="4"/>
          </w:tcPr>
          <w:p w14:paraId="56BA6247" w14:textId="77777777" w:rsidR="00625286" w:rsidRDefault="00625286" w:rsidP="0004568D">
            <w:pPr>
              <w:spacing w:after="160" w:line="259" w:lineRule="auto"/>
              <w:jc w:val="center"/>
            </w:pPr>
            <w:proofErr w:type="spellStart"/>
            <w:r>
              <w:t>Analyser</w:t>
            </w:r>
            <w:proofErr w:type="spellEnd"/>
            <w:r>
              <w:t xml:space="preserve"> result(s)</w:t>
            </w:r>
          </w:p>
        </w:tc>
      </w:tr>
      <w:tr w:rsidR="00625286" w14:paraId="45F94B36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43001017" w14:textId="77777777" w:rsidR="00625286" w:rsidRDefault="00625286" w:rsidP="0004568D">
            <w:pPr>
              <w:spacing w:after="160" w:line="259" w:lineRule="auto"/>
            </w:pPr>
            <w:r>
              <w:t>CO</w:t>
            </w:r>
          </w:p>
        </w:tc>
        <w:tc>
          <w:tcPr>
            <w:tcW w:w="769" w:type="dxa"/>
          </w:tcPr>
          <w:p w14:paraId="74760B1C" w14:textId="40C0D4F4" w:rsidR="00625286" w:rsidRDefault="00625286" w:rsidP="0004568D">
            <w:pPr>
              <w:spacing w:after="160" w:line="259" w:lineRule="auto"/>
            </w:pPr>
            <w:r>
              <w:t>0.</w:t>
            </w:r>
            <w:r>
              <w:t>89</w:t>
            </w:r>
          </w:p>
        </w:tc>
        <w:tc>
          <w:tcPr>
            <w:tcW w:w="2519" w:type="dxa"/>
          </w:tcPr>
          <w:p w14:paraId="6F951952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725144ED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07C72A2A" w14:textId="77777777" w:rsidR="00625286" w:rsidRDefault="00625286" w:rsidP="0004568D">
            <w:pPr>
              <w:spacing w:after="160" w:line="259" w:lineRule="auto"/>
            </w:pPr>
            <w:r>
              <w:t>HC</w:t>
            </w:r>
          </w:p>
        </w:tc>
        <w:tc>
          <w:tcPr>
            <w:tcW w:w="769" w:type="dxa"/>
          </w:tcPr>
          <w:p w14:paraId="7EA95509" w14:textId="58316364" w:rsidR="00625286" w:rsidRDefault="00625286" w:rsidP="0004568D">
            <w:pPr>
              <w:spacing w:after="160" w:line="259" w:lineRule="auto"/>
            </w:pPr>
            <w:r>
              <w:t xml:space="preserve">    </w:t>
            </w:r>
            <w:r>
              <w:t>1</w:t>
            </w:r>
            <w:r>
              <w:t>1</w:t>
            </w:r>
            <w:r>
              <w:t xml:space="preserve"> </w:t>
            </w:r>
          </w:p>
        </w:tc>
        <w:tc>
          <w:tcPr>
            <w:tcW w:w="2519" w:type="dxa"/>
          </w:tcPr>
          <w:p w14:paraId="41303AEC" w14:textId="77777777" w:rsidR="00625286" w:rsidRDefault="00625286" w:rsidP="0004568D">
            <w:pPr>
              <w:spacing w:after="160" w:line="259" w:lineRule="auto"/>
            </w:pPr>
            <w:r>
              <w:t>ppm</w:t>
            </w:r>
          </w:p>
        </w:tc>
      </w:tr>
      <w:tr w:rsidR="00625286" w14:paraId="52375BD5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32CE2618" w14:textId="77777777" w:rsidR="00625286" w:rsidRDefault="00625286" w:rsidP="0004568D">
            <w:pPr>
              <w:spacing w:after="160" w:line="259" w:lineRule="auto"/>
            </w:pPr>
            <w:r>
              <w:t>CO2</w:t>
            </w:r>
          </w:p>
        </w:tc>
        <w:tc>
          <w:tcPr>
            <w:tcW w:w="769" w:type="dxa"/>
          </w:tcPr>
          <w:p w14:paraId="29983313" w14:textId="10F9C4AA" w:rsidR="00625286" w:rsidRDefault="00625286" w:rsidP="0004568D">
            <w:pPr>
              <w:spacing w:after="160" w:line="259" w:lineRule="auto"/>
            </w:pPr>
            <w:r>
              <w:t>15.17</w:t>
            </w:r>
            <w:r>
              <w:t xml:space="preserve"> </w:t>
            </w:r>
          </w:p>
        </w:tc>
        <w:tc>
          <w:tcPr>
            <w:tcW w:w="2519" w:type="dxa"/>
          </w:tcPr>
          <w:p w14:paraId="4EEC16E6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63D96A8E" w14:textId="77777777" w:rsidTr="0004568D">
        <w:trPr>
          <w:gridAfter w:val="1"/>
          <w:wAfter w:w="1750" w:type="dxa"/>
          <w:trHeight w:val="80"/>
        </w:trPr>
        <w:tc>
          <w:tcPr>
            <w:tcW w:w="5038" w:type="dxa"/>
          </w:tcPr>
          <w:p w14:paraId="30CAD1E5" w14:textId="77777777" w:rsidR="00625286" w:rsidRDefault="00625286" w:rsidP="0004568D">
            <w:pPr>
              <w:spacing w:after="160" w:line="259" w:lineRule="auto"/>
            </w:pPr>
            <w:r>
              <w:t>O2</w:t>
            </w:r>
          </w:p>
        </w:tc>
        <w:tc>
          <w:tcPr>
            <w:tcW w:w="769" w:type="dxa"/>
          </w:tcPr>
          <w:p w14:paraId="6FE31E06" w14:textId="267BBA31" w:rsidR="00625286" w:rsidRDefault="00625286" w:rsidP="0004568D">
            <w:pPr>
              <w:spacing w:after="160" w:line="259" w:lineRule="auto"/>
            </w:pPr>
            <w:r>
              <w:t>4.45</w:t>
            </w:r>
          </w:p>
        </w:tc>
        <w:tc>
          <w:tcPr>
            <w:tcW w:w="2519" w:type="dxa"/>
          </w:tcPr>
          <w:p w14:paraId="7703B23B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7FB8EC52" w14:textId="77777777" w:rsidTr="0004568D">
        <w:trPr>
          <w:gridAfter w:val="1"/>
          <w:wAfter w:w="1750" w:type="dxa"/>
        </w:trPr>
        <w:tc>
          <w:tcPr>
            <w:tcW w:w="5038" w:type="dxa"/>
          </w:tcPr>
          <w:p w14:paraId="26D9C3CC" w14:textId="77777777" w:rsidR="00625286" w:rsidRDefault="00625286" w:rsidP="0004568D">
            <w:pPr>
              <w:spacing w:after="160" w:line="259" w:lineRule="auto"/>
            </w:pPr>
            <w:r>
              <w:t>Lambda</w:t>
            </w:r>
          </w:p>
        </w:tc>
        <w:tc>
          <w:tcPr>
            <w:tcW w:w="769" w:type="dxa"/>
          </w:tcPr>
          <w:p w14:paraId="0B392667" w14:textId="55D5B234" w:rsidR="00625286" w:rsidRDefault="00625286" w:rsidP="0004568D">
            <w:pPr>
              <w:spacing w:after="160" w:line="259" w:lineRule="auto"/>
            </w:pPr>
            <w:r>
              <w:t>1.24</w:t>
            </w:r>
          </w:p>
        </w:tc>
        <w:tc>
          <w:tcPr>
            <w:tcW w:w="2519" w:type="dxa"/>
          </w:tcPr>
          <w:p w14:paraId="2A830739" w14:textId="77777777" w:rsidR="00625286" w:rsidRDefault="00625286" w:rsidP="0004568D">
            <w:pPr>
              <w:spacing w:after="160" w:line="259" w:lineRule="auto"/>
            </w:pPr>
          </w:p>
        </w:tc>
      </w:tr>
    </w:tbl>
    <w:p w14:paraId="79592D23" w14:textId="6D259BD0" w:rsidR="00625286" w:rsidRDefault="00625286">
      <w:pPr>
        <w:spacing w:after="160" w:line="259" w:lineRule="auto"/>
      </w:pPr>
      <w:r>
        <w:br w:type="page"/>
      </w:r>
    </w:p>
    <w:p w14:paraId="744F0517" w14:textId="77777777" w:rsidR="00625286" w:rsidRDefault="00625286" w:rsidP="00625286">
      <w:pPr>
        <w:pStyle w:val="Heading1"/>
      </w:pPr>
      <w:r w:rsidRPr="00625286">
        <w:lastRenderedPageBreak/>
        <w:t xml:space="preserve">Emission test results </w:t>
      </w:r>
    </w:p>
    <w:p w14:paraId="16833493" w14:textId="77777777" w:rsidR="00625286" w:rsidRDefault="00625286" w:rsidP="00625286">
      <w:pPr>
        <w:spacing w:after="160" w:line="259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0"/>
        <w:gridCol w:w="816"/>
        <w:gridCol w:w="2500"/>
        <w:gridCol w:w="1722"/>
        <w:gridCol w:w="10"/>
      </w:tblGrid>
      <w:tr w:rsidR="00625286" w14:paraId="777650E3" w14:textId="77777777" w:rsidTr="008A7202">
        <w:tc>
          <w:tcPr>
            <w:tcW w:w="10086" w:type="dxa"/>
            <w:gridSpan w:val="6"/>
          </w:tcPr>
          <w:p w14:paraId="4284B090" w14:textId="77777777" w:rsidR="00625286" w:rsidRDefault="00625286" w:rsidP="0004568D">
            <w:pPr>
              <w:spacing w:after="160" w:line="259" w:lineRule="auto"/>
              <w:jc w:val="center"/>
            </w:pPr>
            <w:proofErr w:type="spellStart"/>
            <w:r>
              <w:t>Analyser</w:t>
            </w:r>
            <w:proofErr w:type="spellEnd"/>
            <w:r>
              <w:t xml:space="preserve"> result(s)</w:t>
            </w:r>
          </w:p>
        </w:tc>
      </w:tr>
      <w:tr w:rsidR="00625286" w14:paraId="214A5F1E" w14:textId="77777777" w:rsidTr="008A7202">
        <w:trPr>
          <w:gridAfter w:val="2"/>
          <w:wAfter w:w="1732" w:type="dxa"/>
        </w:trPr>
        <w:tc>
          <w:tcPr>
            <w:tcW w:w="4998" w:type="dxa"/>
          </w:tcPr>
          <w:p w14:paraId="110A06BC" w14:textId="77777777" w:rsidR="00625286" w:rsidRDefault="00625286" w:rsidP="0004568D">
            <w:pPr>
              <w:spacing w:after="160" w:line="259" w:lineRule="auto"/>
            </w:pPr>
            <w:r>
              <w:t>CO</w:t>
            </w:r>
          </w:p>
        </w:tc>
        <w:tc>
          <w:tcPr>
            <w:tcW w:w="856" w:type="dxa"/>
            <w:gridSpan w:val="2"/>
          </w:tcPr>
          <w:p w14:paraId="48B10DEC" w14:textId="3A6039A2" w:rsidR="00625286" w:rsidRDefault="00625286" w:rsidP="0004568D">
            <w:pPr>
              <w:spacing w:after="160" w:line="259" w:lineRule="auto"/>
            </w:pPr>
            <w:r>
              <w:t>0.</w:t>
            </w:r>
            <w:r w:rsidR="008A7202">
              <w:t>34</w:t>
            </w:r>
          </w:p>
        </w:tc>
        <w:tc>
          <w:tcPr>
            <w:tcW w:w="2500" w:type="dxa"/>
          </w:tcPr>
          <w:p w14:paraId="4B6FF658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0655C0E5" w14:textId="77777777" w:rsidTr="008A7202">
        <w:trPr>
          <w:gridAfter w:val="2"/>
          <w:wAfter w:w="1732" w:type="dxa"/>
        </w:trPr>
        <w:tc>
          <w:tcPr>
            <w:tcW w:w="4998" w:type="dxa"/>
          </w:tcPr>
          <w:p w14:paraId="3D2FD0E0" w14:textId="77777777" w:rsidR="00625286" w:rsidRDefault="00625286" w:rsidP="0004568D">
            <w:pPr>
              <w:spacing w:after="160" w:line="259" w:lineRule="auto"/>
            </w:pPr>
            <w:r>
              <w:t>HC</w:t>
            </w:r>
          </w:p>
        </w:tc>
        <w:tc>
          <w:tcPr>
            <w:tcW w:w="856" w:type="dxa"/>
            <w:gridSpan w:val="2"/>
          </w:tcPr>
          <w:p w14:paraId="6E6CE615" w14:textId="04814E62" w:rsidR="00625286" w:rsidRDefault="008A7202" w:rsidP="0004568D">
            <w:pPr>
              <w:spacing w:after="160" w:line="259" w:lineRule="auto"/>
            </w:pPr>
            <w:r>
              <w:t xml:space="preserve">  16</w:t>
            </w:r>
            <w:r w:rsidR="00625286">
              <w:t xml:space="preserve"> </w:t>
            </w:r>
          </w:p>
        </w:tc>
        <w:tc>
          <w:tcPr>
            <w:tcW w:w="2500" w:type="dxa"/>
          </w:tcPr>
          <w:p w14:paraId="62C3A31F" w14:textId="77777777" w:rsidR="00625286" w:rsidRDefault="00625286" w:rsidP="0004568D">
            <w:pPr>
              <w:spacing w:after="160" w:line="259" w:lineRule="auto"/>
            </w:pPr>
            <w:r>
              <w:t>ppm</w:t>
            </w:r>
          </w:p>
        </w:tc>
      </w:tr>
      <w:tr w:rsidR="00625286" w14:paraId="434B950F" w14:textId="77777777" w:rsidTr="008A7202">
        <w:trPr>
          <w:gridAfter w:val="2"/>
          <w:wAfter w:w="1732" w:type="dxa"/>
        </w:trPr>
        <w:tc>
          <w:tcPr>
            <w:tcW w:w="4998" w:type="dxa"/>
          </w:tcPr>
          <w:p w14:paraId="22D5C27F" w14:textId="77777777" w:rsidR="00625286" w:rsidRDefault="00625286" w:rsidP="0004568D">
            <w:pPr>
              <w:spacing w:after="160" w:line="259" w:lineRule="auto"/>
            </w:pPr>
            <w:r>
              <w:t>CO2</w:t>
            </w:r>
          </w:p>
        </w:tc>
        <w:tc>
          <w:tcPr>
            <w:tcW w:w="856" w:type="dxa"/>
            <w:gridSpan w:val="2"/>
          </w:tcPr>
          <w:p w14:paraId="7D93498A" w14:textId="76BDB6B8" w:rsidR="00625286" w:rsidRDefault="008A7202" w:rsidP="0004568D">
            <w:pPr>
              <w:spacing w:after="160" w:line="259" w:lineRule="auto"/>
            </w:pPr>
            <w:r>
              <w:t>12.1</w:t>
            </w:r>
            <w:r w:rsidR="00625286">
              <w:t xml:space="preserve"> </w:t>
            </w:r>
          </w:p>
        </w:tc>
        <w:tc>
          <w:tcPr>
            <w:tcW w:w="2500" w:type="dxa"/>
          </w:tcPr>
          <w:p w14:paraId="1679374F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64E37DA9" w14:textId="77777777" w:rsidTr="008A7202">
        <w:trPr>
          <w:gridAfter w:val="2"/>
          <w:wAfter w:w="1732" w:type="dxa"/>
          <w:trHeight w:val="80"/>
        </w:trPr>
        <w:tc>
          <w:tcPr>
            <w:tcW w:w="4998" w:type="dxa"/>
          </w:tcPr>
          <w:p w14:paraId="45A2459A" w14:textId="77777777" w:rsidR="00625286" w:rsidRDefault="00625286" w:rsidP="0004568D">
            <w:pPr>
              <w:spacing w:after="160" w:line="259" w:lineRule="auto"/>
            </w:pPr>
            <w:r>
              <w:t>O2</w:t>
            </w:r>
          </w:p>
        </w:tc>
        <w:tc>
          <w:tcPr>
            <w:tcW w:w="856" w:type="dxa"/>
            <w:gridSpan w:val="2"/>
          </w:tcPr>
          <w:p w14:paraId="7D550706" w14:textId="25FCFA63" w:rsidR="00625286" w:rsidRDefault="008A7202" w:rsidP="0004568D">
            <w:pPr>
              <w:spacing w:after="160" w:line="259" w:lineRule="auto"/>
            </w:pPr>
            <w:r>
              <w:t>11.56</w:t>
            </w:r>
          </w:p>
        </w:tc>
        <w:tc>
          <w:tcPr>
            <w:tcW w:w="2500" w:type="dxa"/>
          </w:tcPr>
          <w:p w14:paraId="41FB6877" w14:textId="77777777" w:rsidR="00625286" w:rsidRDefault="00625286" w:rsidP="0004568D">
            <w:pPr>
              <w:spacing w:after="160" w:line="259" w:lineRule="auto"/>
            </w:pPr>
            <w:r>
              <w:t>%</w:t>
            </w:r>
          </w:p>
        </w:tc>
      </w:tr>
      <w:tr w:rsidR="00625286" w14:paraId="657ACADD" w14:textId="77777777" w:rsidTr="008A7202">
        <w:trPr>
          <w:gridAfter w:val="2"/>
          <w:wAfter w:w="1732" w:type="dxa"/>
        </w:trPr>
        <w:tc>
          <w:tcPr>
            <w:tcW w:w="4998" w:type="dxa"/>
          </w:tcPr>
          <w:p w14:paraId="0658B3D6" w14:textId="77777777" w:rsidR="00625286" w:rsidRDefault="00625286" w:rsidP="0004568D">
            <w:pPr>
              <w:spacing w:after="160" w:line="259" w:lineRule="auto"/>
            </w:pPr>
            <w:r>
              <w:t>Lambda</w:t>
            </w:r>
          </w:p>
        </w:tc>
        <w:tc>
          <w:tcPr>
            <w:tcW w:w="856" w:type="dxa"/>
            <w:gridSpan w:val="2"/>
          </w:tcPr>
          <w:p w14:paraId="13F7BA63" w14:textId="484868D2" w:rsidR="00625286" w:rsidRDefault="008A7202" w:rsidP="0004568D">
            <w:pPr>
              <w:spacing w:after="160" w:line="259" w:lineRule="auto"/>
            </w:pPr>
            <w:r>
              <w:t>1.13</w:t>
            </w:r>
          </w:p>
        </w:tc>
        <w:tc>
          <w:tcPr>
            <w:tcW w:w="2500" w:type="dxa"/>
          </w:tcPr>
          <w:p w14:paraId="21B630CC" w14:textId="77777777" w:rsidR="00625286" w:rsidRDefault="00625286" w:rsidP="0004568D">
            <w:pPr>
              <w:spacing w:after="160" w:line="259" w:lineRule="auto"/>
            </w:pPr>
          </w:p>
        </w:tc>
      </w:tr>
      <w:tr w:rsidR="00625286" w14:paraId="1D8DD5B2" w14:textId="77777777" w:rsidTr="0004568D">
        <w:trPr>
          <w:gridAfter w:val="1"/>
          <w:wAfter w:w="10" w:type="dxa"/>
        </w:trPr>
        <w:tc>
          <w:tcPr>
            <w:tcW w:w="5038" w:type="dxa"/>
            <w:gridSpan w:val="2"/>
          </w:tcPr>
          <w:p w14:paraId="3D7BFA83" w14:textId="40CD0CB2" w:rsidR="00625286" w:rsidRDefault="00625286" w:rsidP="0004568D">
            <w:pPr>
              <w:spacing w:after="160" w:line="259" w:lineRule="auto"/>
            </w:pPr>
            <w:r>
              <w:br w:type="page"/>
            </w:r>
          </w:p>
        </w:tc>
        <w:tc>
          <w:tcPr>
            <w:tcW w:w="5038" w:type="dxa"/>
            <w:gridSpan w:val="3"/>
          </w:tcPr>
          <w:p w14:paraId="5846573E" w14:textId="1CEA10B1" w:rsidR="00625286" w:rsidRDefault="00625286" w:rsidP="0004568D">
            <w:pPr>
              <w:spacing w:after="160" w:line="259" w:lineRule="auto"/>
            </w:pPr>
          </w:p>
        </w:tc>
      </w:tr>
    </w:tbl>
    <w:p w14:paraId="36B67A49" w14:textId="77777777" w:rsidR="00516C43" w:rsidRPr="00516C43" w:rsidRDefault="00516C43" w:rsidP="00516C43">
      <w:pPr>
        <w:pStyle w:val="BodyText"/>
      </w:pPr>
    </w:p>
    <w:sectPr w:rsidR="00516C43" w:rsidRPr="00516C43" w:rsidSect="003E7B7C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1985" w:right="1077" w:bottom="1418" w:left="1077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931FD" w14:textId="77777777" w:rsidR="002A07F9" w:rsidRDefault="002A07F9" w:rsidP="00FB7410">
      <w:r>
        <w:separator/>
      </w:r>
    </w:p>
  </w:endnote>
  <w:endnote w:type="continuationSeparator" w:id="0">
    <w:p w14:paraId="5156DD13" w14:textId="77777777" w:rsidR="002A07F9" w:rsidRDefault="002A07F9" w:rsidP="00FB7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elle">
    <w:altName w:val="Calibri"/>
    <w:panose1 w:val="00000000000000000000"/>
    <w:charset w:val="4D"/>
    <w:family w:val="auto"/>
    <w:notTrueType/>
    <w:pitch w:val="variable"/>
    <w:sig w:usb0="80000087" w:usb1="0000004B" w:usb2="00000000" w:usb3="00000000" w:csb0="00000083" w:csb1="00000000"/>
  </w:font>
  <w:font w:name="Adelle Extrabol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imbusSan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7507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70375B" w14:textId="77777777" w:rsidR="007A3800" w:rsidRDefault="007A3800" w:rsidP="003358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085715" w14:textId="77777777" w:rsidR="0075618D" w:rsidRDefault="0075618D" w:rsidP="007A3800">
    <w:pPr>
      <w:pStyle w:val="Footer"/>
      <w:ind w:right="360"/>
      <w:rPr>
        <w:rStyle w:val="PageNumber"/>
      </w:rPr>
    </w:pPr>
  </w:p>
  <w:p w14:paraId="6F017CDE" w14:textId="77777777" w:rsidR="0075618D" w:rsidRDefault="0075618D" w:rsidP="007561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804220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040A5C" w14:textId="77777777" w:rsidR="007A3800" w:rsidRDefault="007A3800" w:rsidP="003358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C0E1FB9" w14:textId="06ACC1D2" w:rsidR="003C695F" w:rsidRPr="007A3800" w:rsidRDefault="007A3800" w:rsidP="007A3800">
    <w:pPr>
      <w:pStyle w:val="BasicParagraph"/>
      <w:rPr>
        <w:rFonts w:ascii="NimbusSan" w:hAnsi="NimbusSan" w:cs="NimbusSan"/>
        <w:b/>
        <w:bCs/>
        <w:color w:val="00003D"/>
        <w:sz w:val="16"/>
        <w:szCs w:val="16"/>
      </w:rPr>
    </w:pPr>
    <w:r>
      <w:rPr>
        <w:rFonts w:ascii="NimbusSan" w:hAnsi="NimbusSan" w:cs="NimbusSan"/>
        <w:b/>
        <w:bCs/>
        <w:color w:val="00003D"/>
        <w:sz w:val="16"/>
        <w:szCs w:val="16"/>
      </w:rPr>
      <w:t>Skills and Education Group</w:t>
    </w:r>
    <w:r w:rsidR="00F670A9">
      <w:rPr>
        <w:rFonts w:ascii="NimbusSan" w:hAnsi="NimbusSan" w:cs="NimbusSan"/>
        <w:b/>
        <w:bCs/>
        <w:color w:val="00003D"/>
        <w:sz w:val="16"/>
        <w:szCs w:val="16"/>
      </w:rPr>
      <w:t xml:space="preserve"> Awards</w:t>
    </w:r>
    <w:r w:rsidR="008C19B4" w:rsidRPr="008C19B4">
      <w:ptab w:relativeTo="margin" w:alignment="center" w:leader="none"/>
    </w:r>
    <w:r>
      <w:t xml:space="preserve">         </w:t>
    </w:r>
    <w:r w:rsidR="001C0D3E">
      <w:t xml:space="preserve">            </w:t>
    </w:r>
    <w:r>
      <w:t xml:space="preserve">  </w:t>
    </w:r>
    <w:r w:rsidR="00042BC2">
      <w:t xml:space="preserve">  </w:t>
    </w:r>
    <w:r>
      <w:t xml:space="preserve">  </w:t>
    </w:r>
    <w:r w:rsidR="0084120D">
      <w:rPr>
        <w:rFonts w:ascii="NimbusSan" w:hAnsi="NimbusSan" w:cs="NimbusSan"/>
        <w:b/>
        <w:bCs/>
        <w:color w:val="00003D"/>
        <w:sz w:val="16"/>
        <w:szCs w:val="16"/>
      </w:rPr>
      <w:t>Practical Tasks Resources V1.1</w:t>
    </w:r>
    <w:r w:rsidR="008C19B4" w:rsidRPr="008C19B4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35387" w14:textId="77777777" w:rsidR="007A3800" w:rsidRDefault="007A3800" w:rsidP="0033589A">
    <w:pPr>
      <w:pStyle w:val="Footer"/>
      <w:framePr w:wrap="none" w:vAnchor="text" w:hAnchor="margin" w:xAlign="right" w:y="1"/>
      <w:rPr>
        <w:rStyle w:val="PageNumber"/>
      </w:rPr>
    </w:pPr>
  </w:p>
  <w:p w14:paraId="37D857E8" w14:textId="77777777" w:rsidR="007A3800" w:rsidRPr="00A647CF" w:rsidRDefault="007A3800" w:rsidP="00A647CF">
    <w:pPr>
      <w:pStyle w:val="BasicParagraph"/>
      <w:ind w:right="360"/>
      <w:rPr>
        <w:rFonts w:ascii="NimbusSan" w:hAnsi="NimbusSan" w:cs="NimbusSan"/>
        <w:b/>
        <w:bCs/>
        <w:color w:val="00003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2A580" w14:textId="77777777" w:rsidR="002A07F9" w:rsidRDefault="002A07F9" w:rsidP="005F7685">
      <w:pPr>
        <w:spacing w:before="120"/>
      </w:pPr>
      <w:r>
        <w:separator/>
      </w:r>
    </w:p>
  </w:footnote>
  <w:footnote w:type="continuationSeparator" w:id="0">
    <w:p w14:paraId="028AFD75" w14:textId="77777777" w:rsidR="002A07F9" w:rsidRDefault="002A07F9" w:rsidP="00FB7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A1F93" w14:textId="77777777" w:rsidR="00A647CF" w:rsidRDefault="001A5BE2">
    <w:r>
      <w:rPr>
        <w:noProof/>
      </w:rPr>
      <w:drawing>
        <wp:anchor distT="0" distB="0" distL="114300" distR="114300" simplePos="0" relativeHeight="251658240" behindDoc="1" locked="0" layoutInCell="1" allowOverlap="1" wp14:anchorId="20F222DA" wp14:editId="042FDB35">
          <wp:simplePos x="0" y="0"/>
          <wp:positionH relativeFrom="page">
            <wp:posOffset>0</wp:posOffset>
          </wp:positionH>
          <wp:positionV relativeFrom="page">
            <wp:posOffset>8546</wp:posOffset>
          </wp:positionV>
          <wp:extent cx="7759686" cy="10041308"/>
          <wp:effectExtent l="0" t="0" r="635" b="4445"/>
          <wp:wrapNone/>
          <wp:docPr id="193889100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144412" name="Picture 18921444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86" cy="10041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CA08F7" w14:textId="77777777" w:rsidR="00A647CF" w:rsidRDefault="00A647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B2A43" w14:textId="77777777" w:rsidR="00F4205D" w:rsidRDefault="00BF63EA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AF93890" wp14:editId="05FBC645">
          <wp:simplePos x="0" y="0"/>
          <wp:positionH relativeFrom="column">
            <wp:posOffset>-128270</wp:posOffset>
          </wp:positionH>
          <wp:positionV relativeFrom="paragraph">
            <wp:posOffset>233680</wp:posOffset>
          </wp:positionV>
          <wp:extent cx="1708150" cy="640080"/>
          <wp:effectExtent l="0" t="0" r="0" b="0"/>
          <wp:wrapSquare wrapText="bothSides"/>
          <wp:docPr id="2090835768" name="Picture 5" descr="A black background with blue and purpl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835768" name="Picture 5" descr="A black background with blue and purpl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15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F1E7AF" wp14:editId="2951FB45">
          <wp:simplePos x="0" y="0"/>
          <wp:positionH relativeFrom="column">
            <wp:posOffset>-1185545</wp:posOffset>
          </wp:positionH>
          <wp:positionV relativeFrom="paragraph">
            <wp:posOffset>-1421765</wp:posOffset>
          </wp:positionV>
          <wp:extent cx="2087880" cy="2087880"/>
          <wp:effectExtent l="50800" t="0" r="0" b="0"/>
          <wp:wrapSquare wrapText="bothSides"/>
          <wp:docPr id="207391887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918877" name="Picture 1" descr="A blue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208505">
                    <a:off x="0" y="0"/>
                    <a:ext cx="2087880" cy="208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9213F9C" wp14:editId="1B9230B2">
          <wp:simplePos x="0" y="0"/>
          <wp:positionH relativeFrom="column">
            <wp:posOffset>-143510</wp:posOffset>
          </wp:positionH>
          <wp:positionV relativeFrom="paragraph">
            <wp:posOffset>-511175</wp:posOffset>
          </wp:positionV>
          <wp:extent cx="1195070" cy="1195070"/>
          <wp:effectExtent l="165100" t="177800" r="176530" b="0"/>
          <wp:wrapSquare wrapText="bothSides"/>
          <wp:docPr id="750108500" name="Picture 3" descr="A black background with purple cross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108500" name="Picture 3" descr="A black background with purple crosses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9535269">
                    <a:off x="0" y="0"/>
                    <a:ext cx="1195070" cy="119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262DB27" wp14:editId="357E53BD">
          <wp:simplePos x="0" y="0"/>
          <wp:positionH relativeFrom="column">
            <wp:posOffset>5025390</wp:posOffset>
          </wp:positionH>
          <wp:positionV relativeFrom="paragraph">
            <wp:posOffset>-1363988</wp:posOffset>
          </wp:positionV>
          <wp:extent cx="1610995" cy="1610995"/>
          <wp:effectExtent l="317500" t="0" r="306705" b="319405"/>
          <wp:wrapSquare wrapText="bothSides"/>
          <wp:docPr id="2070163444" name="Picture 4" descr="A green and blue cross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163444" name="Picture 4" descr="A green and blue cross pattern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467844">
                    <a:off x="0" y="0"/>
                    <a:ext cx="1610995" cy="161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107">
      <w:rPr>
        <w:noProof/>
      </w:rPr>
      <w:drawing>
        <wp:anchor distT="0" distB="0" distL="114300" distR="114300" simplePos="0" relativeHeight="251662336" behindDoc="0" locked="0" layoutInCell="1" allowOverlap="1" wp14:anchorId="4A5F5B11" wp14:editId="47357A1C">
          <wp:simplePos x="0" y="0"/>
          <wp:positionH relativeFrom="column">
            <wp:posOffset>5641975</wp:posOffset>
          </wp:positionH>
          <wp:positionV relativeFrom="paragraph">
            <wp:posOffset>-799465</wp:posOffset>
          </wp:positionV>
          <wp:extent cx="1779905" cy="1779905"/>
          <wp:effectExtent l="0" t="0" r="0" b="36195"/>
          <wp:wrapSquare wrapText="bothSides"/>
          <wp:docPr id="1688275581" name="Picture 2" descr="A purpl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275581" name="Picture 2" descr="A purple and black logo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58470">
                    <a:off x="0" y="0"/>
                    <a:ext cx="1779905" cy="177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1D892D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82048351" o:spid="_x0000_i1025" type="#_x0000_t75" style="width:6pt;height:5pt;visibility:visible;mso-wrap-style:square">
            <v:imagedata r:id="rId1" o:title=""/>
          </v:shape>
        </w:pict>
      </mc:Choice>
      <mc:Fallback>
        <w:drawing>
          <wp:inline distT="0" distB="0" distL="0" distR="0" wp14:anchorId="6B3B8493" wp14:editId="6559EF2A">
            <wp:extent cx="76200" cy="63500"/>
            <wp:effectExtent l="0" t="0" r="0" b="0"/>
            <wp:docPr id="382048351" name="Picture 382048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6CFD515" id="Picture 835915804" o:spid="_x0000_i1025" type="#_x0000_t75" style="width:4pt;height:6pt;visibility:visible;mso-wrap-style:square">
            <v:imagedata r:id="rId3" o:title=""/>
          </v:shape>
        </w:pict>
      </mc:Choice>
      <mc:Fallback>
        <w:drawing>
          <wp:inline distT="0" distB="0" distL="0" distR="0" wp14:anchorId="46391086" wp14:editId="163BBE99">
            <wp:extent cx="50800" cy="76200"/>
            <wp:effectExtent l="0" t="0" r="0" b="0"/>
            <wp:docPr id="835915804" name="Picture 83591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6326CFB3" id="Picture 147384592" o:spid="_x0000_i1025" type="#_x0000_t75" style="width:15pt;height:23pt;visibility:visible;mso-wrap-style:square">
            <v:imagedata r:id="rId5" o:title=""/>
          </v:shape>
        </w:pict>
      </mc:Choice>
      <mc:Fallback>
        <w:drawing>
          <wp:inline distT="0" distB="0" distL="0" distR="0" wp14:anchorId="0D0BA5DD" wp14:editId="12E6BE31">
            <wp:extent cx="190500" cy="292100"/>
            <wp:effectExtent l="0" t="0" r="0" b="0"/>
            <wp:docPr id="147384592" name="Picture 14738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61636704" id="Picture 726154780" o:spid="_x0000_i1025" type="#_x0000_t75" style="width:15pt;height:23pt;visibility:visible;mso-wrap-style:square">
            <v:imagedata r:id="rId7" o:title=""/>
          </v:shape>
        </w:pict>
      </mc:Choice>
      <mc:Fallback>
        <w:drawing>
          <wp:inline distT="0" distB="0" distL="0" distR="0" wp14:anchorId="391B2C67" wp14:editId="628333A6">
            <wp:extent cx="190500" cy="292100"/>
            <wp:effectExtent l="0" t="0" r="0" b="0"/>
            <wp:docPr id="726154780" name="Picture 72615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354F0476" id="Picture 1545054652" o:spid="_x0000_i1025" type="#_x0000_t75" style="width:32pt;height:8pt;visibility:visible;mso-wrap-style:square">
            <v:imagedata r:id="rId9" o:title=""/>
          </v:shape>
        </w:pict>
      </mc:Choice>
      <mc:Fallback>
        <w:drawing>
          <wp:inline distT="0" distB="0" distL="0" distR="0" wp14:anchorId="5E61450A" wp14:editId="54A27363">
            <wp:extent cx="406400" cy="101600"/>
            <wp:effectExtent l="0" t="0" r="0" b="0"/>
            <wp:docPr id="1545054652" name="Picture 154505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5FF791CD" id="Picture 724678092" o:spid="_x0000_i1025" type="#_x0000_t75" style="width:8pt;height:2pt;visibility:visible;mso-wrap-style:square">
            <v:imagedata r:id="rId11" o:title=""/>
          </v:shape>
        </w:pict>
      </mc:Choice>
      <mc:Fallback>
        <w:drawing>
          <wp:inline distT="0" distB="0" distL="0" distR="0" wp14:anchorId="7731863C" wp14:editId="41F7B3DE">
            <wp:extent cx="101600" cy="25400"/>
            <wp:effectExtent l="0" t="0" r="0" b="0"/>
            <wp:docPr id="724678092" name="Picture 72467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22CE8D0" id="Picture 655265246" o:spid="_x0000_i1025" type="#_x0000_t75" style="width:4pt;height:1pt;visibility:visible;mso-wrap-style:square">
            <v:imagedata r:id="rId13" o:title=""/>
          </v:shape>
        </w:pict>
      </mc:Choice>
      <mc:Fallback>
        <w:drawing>
          <wp:inline distT="0" distB="0" distL="0" distR="0" wp14:anchorId="56BC2017" wp14:editId="0A280766">
            <wp:extent cx="50800" cy="12700"/>
            <wp:effectExtent l="0" t="0" r="0" b="0"/>
            <wp:docPr id="655265246" name="Picture 65526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788F22CE" id="Picture 1577440604" o:spid="_x0000_i1025" type="#_x0000_t75" style="width:1pt;height:1pt;visibility:visible;mso-wrap-style:square">
            <v:imagedata r:id="rId15" o:title=""/>
          </v:shape>
        </w:pict>
      </mc:Choice>
      <mc:Fallback>
        <w:drawing>
          <wp:inline distT="0" distB="0" distL="0" distR="0" wp14:anchorId="3CB07CE4" wp14:editId="59B41071">
            <wp:extent cx="12700" cy="12700"/>
            <wp:effectExtent l="0" t="0" r="0" b="0"/>
            <wp:docPr id="1577440604" name="Picture 157744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7E7A033" id="Picture 1192918088" o:spid="_x0000_i1025" type="#_x0000_t75" style="width:5pt;height:2pt;visibility:visible;mso-wrap-style:square">
            <v:imagedata r:id="rId17" o:title=""/>
          </v:shape>
        </w:pict>
      </mc:Choice>
      <mc:Fallback>
        <w:drawing>
          <wp:inline distT="0" distB="0" distL="0" distR="0" wp14:anchorId="6BE7A22E" wp14:editId="3045A477">
            <wp:extent cx="63500" cy="25400"/>
            <wp:effectExtent l="0" t="0" r="0" b="0"/>
            <wp:docPr id="1192918088" name="Picture 119291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76D59DC8" id="Picture 1457749651" o:spid="_x0000_i1025" type="#_x0000_t75" style="width:15pt;height:23pt;visibility:visible;mso-wrap-style:square">
            <v:imagedata r:id="rId19" o:title=""/>
          </v:shape>
        </w:pict>
      </mc:Choice>
      <mc:Fallback>
        <w:drawing>
          <wp:inline distT="0" distB="0" distL="0" distR="0" wp14:anchorId="7AC3367A" wp14:editId="2E0DF0F0">
            <wp:extent cx="190500" cy="292100"/>
            <wp:effectExtent l="0" t="0" r="0" b="0"/>
            <wp:docPr id="1457749651" name="Picture 145774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94FC36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10829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446FB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12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8636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CCD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DE2D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58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B0C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A88A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D02DF8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5D706AC"/>
    <w:multiLevelType w:val="multilevel"/>
    <w:tmpl w:val="4428323A"/>
    <w:lvl w:ilvl="0">
      <w:start w:val="1"/>
      <w:numFmt w:val="bullet"/>
      <w:lvlText w:val="●"/>
      <w:lvlJc w:val="left"/>
      <w:pPr>
        <w:ind w:left="567" w:hanging="567"/>
      </w:pPr>
      <w:rPr>
        <w:rFonts w:ascii="Calibri" w:hAnsi="Calibri" w:hint="default"/>
        <w:color w:val="A748B4" w:themeColor="accent2"/>
      </w:rPr>
    </w:lvl>
    <w:lvl w:ilvl="1">
      <w:start w:val="1"/>
      <w:numFmt w:val="bullet"/>
      <w:lvlText w:val="■"/>
      <w:lvlJc w:val="left"/>
      <w:pPr>
        <w:ind w:left="1134" w:hanging="340"/>
      </w:pPr>
      <w:rPr>
        <w:rFonts w:ascii="Arial" w:hAnsi="Arial" w:hint="default"/>
        <w:color w:val="0CEACC" w:themeColor="accent1"/>
      </w:rPr>
    </w:lvl>
    <w:lvl w:ilvl="2">
      <w:start w:val="1"/>
      <w:numFmt w:val="bullet"/>
      <w:lvlText w:val="○"/>
      <w:lvlJc w:val="left"/>
      <w:pPr>
        <w:tabs>
          <w:tab w:val="num" w:pos="1361"/>
        </w:tabs>
        <w:ind w:left="1701" w:hanging="340"/>
      </w:pPr>
      <w:rPr>
        <w:rFonts w:ascii="Calibri" w:hAnsi="Calibri" w:hint="default"/>
        <w:color w:val="8CB0D3" w:themeColor="accent3"/>
      </w:rPr>
    </w:lvl>
    <w:lvl w:ilvl="3">
      <w:start w:val="1"/>
      <w:numFmt w:val="bullet"/>
      <w:lvlText w:val="□"/>
      <w:lvlJc w:val="left"/>
      <w:pPr>
        <w:ind w:left="2268" w:hanging="340"/>
      </w:pPr>
      <w:rPr>
        <w:rFonts w:ascii="Calibri" w:hAnsi="Calibri" w:hint="default"/>
        <w:color w:val="3D709A" w:themeColor="accent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45DA5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2D16083"/>
    <w:multiLevelType w:val="multilevel"/>
    <w:tmpl w:val="0432701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delle" w:hAnsi="Adelle" w:cs="Adelle Extrabold" w:hint="default"/>
        <w:b/>
        <w:i w:val="0"/>
        <w:color w:val="A848B4"/>
        <w:sz w:val="22"/>
        <w:szCs w:val="18"/>
      </w:rPr>
    </w:lvl>
    <w:lvl w:ilvl="1">
      <w:start w:val="1"/>
      <w:numFmt w:val="lowerLetter"/>
      <w:lvlText w:val="%2."/>
      <w:lvlJc w:val="left"/>
      <w:pPr>
        <w:ind w:left="907" w:hanging="340"/>
      </w:pPr>
      <w:rPr>
        <w:rFonts w:ascii="Calibri" w:hAnsi="Calibri" w:hint="default"/>
        <w:color w:val="8CB0D3" w:themeColor="accent3"/>
      </w:rPr>
    </w:lvl>
    <w:lvl w:ilvl="2">
      <w:start w:val="1"/>
      <w:numFmt w:val="lowerRoman"/>
      <w:lvlText w:val="%3."/>
      <w:lvlJc w:val="right"/>
      <w:pPr>
        <w:ind w:left="1474" w:hanging="340"/>
      </w:pPr>
      <w:rPr>
        <w:rFonts w:ascii="Calibri" w:hAnsi="Calibri" w:hint="default"/>
        <w:color w:val="8CB0D3" w:themeColor="accent3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21539B"/>
    <w:multiLevelType w:val="multilevel"/>
    <w:tmpl w:val="C6321E7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701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627797D"/>
    <w:multiLevelType w:val="hybridMultilevel"/>
    <w:tmpl w:val="08B2FAB8"/>
    <w:lvl w:ilvl="0" w:tplc="576C428A">
      <w:start w:val="1"/>
      <w:numFmt w:val="lowerRoman"/>
      <w:pStyle w:val="ListNumber3"/>
      <w:lvlText w:val="%1."/>
      <w:lvlJc w:val="left"/>
      <w:pPr>
        <w:ind w:left="1494" w:hanging="360"/>
      </w:pPr>
      <w:rPr>
        <w:rFonts w:ascii="Verdana" w:hAnsi="Verdana" w:hint="default"/>
        <w:b/>
        <w:i w:val="0"/>
        <w:color w:val="0CEACC" w:themeColor="accent1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574" w:hanging="360"/>
      </w:pPr>
    </w:lvl>
    <w:lvl w:ilvl="2" w:tplc="1009001B" w:tentative="1">
      <w:start w:val="1"/>
      <w:numFmt w:val="lowerRoman"/>
      <w:lvlText w:val="%3."/>
      <w:lvlJc w:val="right"/>
      <w:pPr>
        <w:ind w:left="3294" w:hanging="180"/>
      </w:pPr>
    </w:lvl>
    <w:lvl w:ilvl="3" w:tplc="1009000F" w:tentative="1">
      <w:start w:val="1"/>
      <w:numFmt w:val="decimal"/>
      <w:lvlText w:val="%4."/>
      <w:lvlJc w:val="left"/>
      <w:pPr>
        <w:ind w:left="4014" w:hanging="360"/>
      </w:pPr>
    </w:lvl>
    <w:lvl w:ilvl="4" w:tplc="10090019" w:tentative="1">
      <w:start w:val="1"/>
      <w:numFmt w:val="lowerLetter"/>
      <w:lvlText w:val="%5."/>
      <w:lvlJc w:val="left"/>
      <w:pPr>
        <w:ind w:left="4734" w:hanging="360"/>
      </w:pPr>
    </w:lvl>
    <w:lvl w:ilvl="5" w:tplc="1009001B" w:tentative="1">
      <w:start w:val="1"/>
      <w:numFmt w:val="lowerRoman"/>
      <w:lvlText w:val="%6."/>
      <w:lvlJc w:val="right"/>
      <w:pPr>
        <w:ind w:left="5454" w:hanging="180"/>
      </w:pPr>
    </w:lvl>
    <w:lvl w:ilvl="6" w:tplc="1009000F" w:tentative="1">
      <w:start w:val="1"/>
      <w:numFmt w:val="decimal"/>
      <w:lvlText w:val="%7."/>
      <w:lvlJc w:val="left"/>
      <w:pPr>
        <w:ind w:left="6174" w:hanging="360"/>
      </w:pPr>
    </w:lvl>
    <w:lvl w:ilvl="7" w:tplc="10090019" w:tentative="1">
      <w:start w:val="1"/>
      <w:numFmt w:val="lowerLetter"/>
      <w:lvlText w:val="%8."/>
      <w:lvlJc w:val="left"/>
      <w:pPr>
        <w:ind w:left="6894" w:hanging="360"/>
      </w:pPr>
    </w:lvl>
    <w:lvl w:ilvl="8" w:tplc="1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4580353"/>
    <w:multiLevelType w:val="multilevel"/>
    <w:tmpl w:val="E522E004"/>
    <w:lvl w:ilvl="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2A7D78" w:themeColor="accent5"/>
        <w:sz w:val="18"/>
      </w:rPr>
    </w:lvl>
    <w:lvl w:ilvl="2">
      <w:start w:val="1"/>
      <w:numFmt w:val="bullet"/>
      <w:pStyle w:val="ListBullet3"/>
      <w:lvlText w:val=""/>
      <w:lvlPicBulletId w:val="3"/>
      <w:lvlJc w:val="left"/>
      <w:pPr>
        <w:ind w:left="1494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PicBulletId w:val="3"/>
      <w:lvlJc w:val="left"/>
      <w:pPr>
        <w:ind w:left="2061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F120649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FD54885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63D6D18"/>
    <w:multiLevelType w:val="hybridMultilevel"/>
    <w:tmpl w:val="4E3CECC0"/>
    <w:lvl w:ilvl="0" w:tplc="58DA2B34">
      <w:start w:val="1"/>
      <w:numFmt w:val="lowerLetter"/>
      <w:pStyle w:val="ListNumber2"/>
      <w:lvlText w:val="%1."/>
      <w:lvlJc w:val="left"/>
      <w:pPr>
        <w:ind w:left="927" w:hanging="360"/>
      </w:pPr>
      <w:rPr>
        <w:rFonts w:ascii="Verdana" w:hAnsi="Verdana" w:hint="default"/>
        <w:b/>
        <w:i w:val="0"/>
        <w:color w:val="0CEACC" w:themeColor="accent1"/>
        <w:sz w:val="22"/>
      </w:rPr>
    </w:lvl>
    <w:lvl w:ilvl="1" w:tplc="10090019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4313DDE"/>
    <w:multiLevelType w:val="hybridMultilevel"/>
    <w:tmpl w:val="962825E2"/>
    <w:lvl w:ilvl="0" w:tplc="9D7E61E2">
      <w:start w:val="1"/>
      <w:numFmt w:val="bullet"/>
      <w:pStyle w:val="ListBullet"/>
      <w:lvlText w:val=""/>
      <w:lvlPicBulletId w:val="9"/>
      <w:lvlJc w:val="left"/>
      <w:pPr>
        <w:ind w:left="248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05421"/>
    <w:multiLevelType w:val="hybridMultilevel"/>
    <w:tmpl w:val="803E4306"/>
    <w:lvl w:ilvl="0" w:tplc="04EE8FDA">
      <w:start w:val="1"/>
      <w:numFmt w:val="bullet"/>
      <w:pStyle w:val="ListBullet2"/>
      <w:lvlText w:val=""/>
      <w:lvlPicBulletId w:val="3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CF930EF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14689643">
    <w:abstractNumId w:val="13"/>
  </w:num>
  <w:num w:numId="2" w16cid:durableId="1523665819">
    <w:abstractNumId w:val="16"/>
  </w:num>
  <w:num w:numId="3" w16cid:durableId="265969310">
    <w:abstractNumId w:val="9"/>
  </w:num>
  <w:num w:numId="4" w16cid:durableId="253173641">
    <w:abstractNumId w:val="7"/>
  </w:num>
  <w:num w:numId="5" w16cid:durableId="438987389">
    <w:abstractNumId w:val="6"/>
  </w:num>
  <w:num w:numId="6" w16cid:durableId="1622300370">
    <w:abstractNumId w:val="5"/>
  </w:num>
  <w:num w:numId="7" w16cid:durableId="87236365">
    <w:abstractNumId w:val="4"/>
  </w:num>
  <w:num w:numId="8" w16cid:durableId="157617720">
    <w:abstractNumId w:val="8"/>
  </w:num>
  <w:num w:numId="9" w16cid:durableId="1159883047">
    <w:abstractNumId w:val="3"/>
  </w:num>
  <w:num w:numId="10" w16cid:durableId="995304750">
    <w:abstractNumId w:val="2"/>
  </w:num>
  <w:num w:numId="11" w16cid:durableId="358360438">
    <w:abstractNumId w:val="1"/>
  </w:num>
  <w:num w:numId="12" w16cid:durableId="2098944240">
    <w:abstractNumId w:val="0"/>
  </w:num>
  <w:num w:numId="13" w16cid:durableId="1891763883">
    <w:abstractNumId w:val="14"/>
  </w:num>
  <w:num w:numId="14" w16cid:durableId="864756181">
    <w:abstractNumId w:val="11"/>
  </w:num>
  <w:num w:numId="15" w16cid:durableId="1471750280">
    <w:abstractNumId w:val="11"/>
  </w:num>
  <w:num w:numId="16" w16cid:durableId="1405224061">
    <w:abstractNumId w:val="11"/>
  </w:num>
  <w:num w:numId="17" w16cid:durableId="1598754090">
    <w:abstractNumId w:val="11"/>
  </w:num>
  <w:num w:numId="18" w16cid:durableId="8345663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37131994">
    <w:abstractNumId w:val="14"/>
  </w:num>
  <w:num w:numId="20" w16cid:durableId="1609434006">
    <w:abstractNumId w:val="14"/>
  </w:num>
  <w:num w:numId="21" w16cid:durableId="758604151">
    <w:abstractNumId w:val="14"/>
  </w:num>
  <w:num w:numId="22" w16cid:durableId="1088037866">
    <w:abstractNumId w:val="14"/>
  </w:num>
  <w:num w:numId="23" w16cid:durableId="27679210">
    <w:abstractNumId w:val="22"/>
  </w:num>
  <w:num w:numId="24" w16cid:durableId="935558014">
    <w:abstractNumId w:val="12"/>
  </w:num>
  <w:num w:numId="25" w16cid:durableId="33431120">
    <w:abstractNumId w:val="21"/>
  </w:num>
  <w:num w:numId="26" w16cid:durableId="1747845551">
    <w:abstractNumId w:val="19"/>
  </w:num>
  <w:num w:numId="27" w16cid:durableId="207299578">
    <w:abstractNumId w:val="15"/>
  </w:num>
  <w:num w:numId="28" w16cid:durableId="1850199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91343053">
    <w:abstractNumId w:val="20"/>
  </w:num>
  <w:num w:numId="30" w16cid:durableId="1745448409">
    <w:abstractNumId w:val="21"/>
    <w:lvlOverride w:ilvl="0">
      <w:startOverride w:val="1"/>
    </w:lvlOverride>
  </w:num>
  <w:num w:numId="31" w16cid:durableId="1674992829">
    <w:abstractNumId w:val="20"/>
    <w:lvlOverride w:ilvl="0">
      <w:startOverride w:val="1"/>
    </w:lvlOverride>
  </w:num>
  <w:num w:numId="32" w16cid:durableId="1591037619">
    <w:abstractNumId w:val="18"/>
  </w:num>
  <w:num w:numId="33" w16cid:durableId="1701707857">
    <w:abstractNumId w:val="17"/>
  </w:num>
  <w:num w:numId="34" w16cid:durableId="19920596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7F9"/>
    <w:rsid w:val="00010113"/>
    <w:rsid w:val="00024D35"/>
    <w:rsid w:val="0004038B"/>
    <w:rsid w:val="00042BC2"/>
    <w:rsid w:val="0004379C"/>
    <w:rsid w:val="0004553E"/>
    <w:rsid w:val="00067E12"/>
    <w:rsid w:val="000707BF"/>
    <w:rsid w:val="00082A91"/>
    <w:rsid w:val="00090484"/>
    <w:rsid w:val="00092BAE"/>
    <w:rsid w:val="00095BF6"/>
    <w:rsid w:val="000A68C8"/>
    <w:rsid w:val="000F79E2"/>
    <w:rsid w:val="00105D83"/>
    <w:rsid w:val="00117D44"/>
    <w:rsid w:val="00132ECB"/>
    <w:rsid w:val="00157FAF"/>
    <w:rsid w:val="00194D86"/>
    <w:rsid w:val="0019681F"/>
    <w:rsid w:val="00197F84"/>
    <w:rsid w:val="001A09AA"/>
    <w:rsid w:val="001A3B39"/>
    <w:rsid w:val="001A5BE2"/>
    <w:rsid w:val="001B6650"/>
    <w:rsid w:val="001C0D3E"/>
    <w:rsid w:val="001D4187"/>
    <w:rsid w:val="001D4C20"/>
    <w:rsid w:val="00211445"/>
    <w:rsid w:val="00213F02"/>
    <w:rsid w:val="00222ED6"/>
    <w:rsid w:val="002274F5"/>
    <w:rsid w:val="002301DE"/>
    <w:rsid w:val="002407C1"/>
    <w:rsid w:val="00247DA6"/>
    <w:rsid w:val="00276455"/>
    <w:rsid w:val="002873A4"/>
    <w:rsid w:val="002A07F9"/>
    <w:rsid w:val="002B2047"/>
    <w:rsid w:val="002C6490"/>
    <w:rsid w:val="002D0080"/>
    <w:rsid w:val="002D5B66"/>
    <w:rsid w:val="00351F62"/>
    <w:rsid w:val="00352636"/>
    <w:rsid w:val="00352B00"/>
    <w:rsid w:val="00357764"/>
    <w:rsid w:val="00362296"/>
    <w:rsid w:val="00367BC9"/>
    <w:rsid w:val="0037629D"/>
    <w:rsid w:val="00397889"/>
    <w:rsid w:val="003B6B4B"/>
    <w:rsid w:val="003C26CD"/>
    <w:rsid w:val="003C695F"/>
    <w:rsid w:val="003D4FC7"/>
    <w:rsid w:val="003E2DCA"/>
    <w:rsid w:val="003E49CC"/>
    <w:rsid w:val="003E65D0"/>
    <w:rsid w:val="003E7B7C"/>
    <w:rsid w:val="003F785F"/>
    <w:rsid w:val="00411514"/>
    <w:rsid w:val="00424DF0"/>
    <w:rsid w:val="00436BFE"/>
    <w:rsid w:val="0046639D"/>
    <w:rsid w:val="00475A6B"/>
    <w:rsid w:val="004C3BA7"/>
    <w:rsid w:val="004E10B3"/>
    <w:rsid w:val="004E232C"/>
    <w:rsid w:val="00506AEF"/>
    <w:rsid w:val="00516C43"/>
    <w:rsid w:val="005451EA"/>
    <w:rsid w:val="00561036"/>
    <w:rsid w:val="00563730"/>
    <w:rsid w:val="00565881"/>
    <w:rsid w:val="00582B07"/>
    <w:rsid w:val="00593D94"/>
    <w:rsid w:val="005A1419"/>
    <w:rsid w:val="005B25B7"/>
    <w:rsid w:val="005C2232"/>
    <w:rsid w:val="005C4322"/>
    <w:rsid w:val="005C5716"/>
    <w:rsid w:val="005D55DE"/>
    <w:rsid w:val="005F59C5"/>
    <w:rsid w:val="005F5F7D"/>
    <w:rsid w:val="005F7685"/>
    <w:rsid w:val="005F7689"/>
    <w:rsid w:val="006226FE"/>
    <w:rsid w:val="00625286"/>
    <w:rsid w:val="006657C8"/>
    <w:rsid w:val="006662E0"/>
    <w:rsid w:val="00675908"/>
    <w:rsid w:val="00692708"/>
    <w:rsid w:val="006A5052"/>
    <w:rsid w:val="006A70A8"/>
    <w:rsid w:val="006C6041"/>
    <w:rsid w:val="00717D16"/>
    <w:rsid w:val="0073460B"/>
    <w:rsid w:val="00753DDF"/>
    <w:rsid w:val="0075618D"/>
    <w:rsid w:val="00763ED7"/>
    <w:rsid w:val="007800CE"/>
    <w:rsid w:val="00781A02"/>
    <w:rsid w:val="007A3800"/>
    <w:rsid w:val="007A380A"/>
    <w:rsid w:val="007B6E65"/>
    <w:rsid w:val="007C113D"/>
    <w:rsid w:val="007C7107"/>
    <w:rsid w:val="007E0986"/>
    <w:rsid w:val="0080216B"/>
    <w:rsid w:val="008163BD"/>
    <w:rsid w:val="00827CAB"/>
    <w:rsid w:val="0084120D"/>
    <w:rsid w:val="00861F0E"/>
    <w:rsid w:val="00867148"/>
    <w:rsid w:val="00871FAF"/>
    <w:rsid w:val="00876970"/>
    <w:rsid w:val="00881059"/>
    <w:rsid w:val="00897823"/>
    <w:rsid w:val="008A6587"/>
    <w:rsid w:val="008A7202"/>
    <w:rsid w:val="008B0A2B"/>
    <w:rsid w:val="008C19B4"/>
    <w:rsid w:val="008D4355"/>
    <w:rsid w:val="008F2B6A"/>
    <w:rsid w:val="00903EE0"/>
    <w:rsid w:val="009053A3"/>
    <w:rsid w:val="0091459F"/>
    <w:rsid w:val="00921539"/>
    <w:rsid w:val="00987CF6"/>
    <w:rsid w:val="009974F1"/>
    <w:rsid w:val="009F608D"/>
    <w:rsid w:val="00A0211A"/>
    <w:rsid w:val="00A5384F"/>
    <w:rsid w:val="00A55AAA"/>
    <w:rsid w:val="00A647CF"/>
    <w:rsid w:val="00A76964"/>
    <w:rsid w:val="00A77F6E"/>
    <w:rsid w:val="00AD2977"/>
    <w:rsid w:val="00AF5CE1"/>
    <w:rsid w:val="00B02422"/>
    <w:rsid w:val="00B10F14"/>
    <w:rsid w:val="00B13170"/>
    <w:rsid w:val="00B252E8"/>
    <w:rsid w:val="00B30EB5"/>
    <w:rsid w:val="00B31279"/>
    <w:rsid w:val="00B421B8"/>
    <w:rsid w:val="00B53DC1"/>
    <w:rsid w:val="00B5540E"/>
    <w:rsid w:val="00B608F5"/>
    <w:rsid w:val="00B611A3"/>
    <w:rsid w:val="00B64717"/>
    <w:rsid w:val="00B77D16"/>
    <w:rsid w:val="00B865CD"/>
    <w:rsid w:val="00BA2788"/>
    <w:rsid w:val="00BA4F87"/>
    <w:rsid w:val="00BC20D2"/>
    <w:rsid w:val="00BD3CB1"/>
    <w:rsid w:val="00BD40E4"/>
    <w:rsid w:val="00BE64BA"/>
    <w:rsid w:val="00BF51BF"/>
    <w:rsid w:val="00BF63EA"/>
    <w:rsid w:val="00C112EA"/>
    <w:rsid w:val="00C71ADA"/>
    <w:rsid w:val="00C82310"/>
    <w:rsid w:val="00C858F4"/>
    <w:rsid w:val="00CB1C18"/>
    <w:rsid w:val="00CB7F6F"/>
    <w:rsid w:val="00CD019D"/>
    <w:rsid w:val="00CE3E1A"/>
    <w:rsid w:val="00CF5028"/>
    <w:rsid w:val="00CF6595"/>
    <w:rsid w:val="00D15291"/>
    <w:rsid w:val="00D34F1C"/>
    <w:rsid w:val="00D40A01"/>
    <w:rsid w:val="00D43DBE"/>
    <w:rsid w:val="00D47747"/>
    <w:rsid w:val="00D51B9B"/>
    <w:rsid w:val="00D55F9F"/>
    <w:rsid w:val="00D976F6"/>
    <w:rsid w:val="00D97B26"/>
    <w:rsid w:val="00DA3B8D"/>
    <w:rsid w:val="00DB2100"/>
    <w:rsid w:val="00DC1219"/>
    <w:rsid w:val="00DF3582"/>
    <w:rsid w:val="00E01B55"/>
    <w:rsid w:val="00E17BBD"/>
    <w:rsid w:val="00E22B15"/>
    <w:rsid w:val="00E372F3"/>
    <w:rsid w:val="00E430C2"/>
    <w:rsid w:val="00E51F0B"/>
    <w:rsid w:val="00E52F91"/>
    <w:rsid w:val="00E55588"/>
    <w:rsid w:val="00E732B8"/>
    <w:rsid w:val="00E82725"/>
    <w:rsid w:val="00E8370E"/>
    <w:rsid w:val="00E83F39"/>
    <w:rsid w:val="00EF4F2A"/>
    <w:rsid w:val="00F26B35"/>
    <w:rsid w:val="00F418EA"/>
    <w:rsid w:val="00F4205D"/>
    <w:rsid w:val="00F670A9"/>
    <w:rsid w:val="00F844FF"/>
    <w:rsid w:val="00F90066"/>
    <w:rsid w:val="00FA6F76"/>
    <w:rsid w:val="00FB7410"/>
    <w:rsid w:val="00FC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18194"/>
  <w15:chartTrackingRefBased/>
  <w15:docId w15:val="{E93BBBA1-41E8-4CB3-8396-28E9526D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B77D16"/>
    <w:pPr>
      <w:spacing w:after="0" w:line="240" w:lineRule="auto"/>
    </w:pPr>
    <w:rPr>
      <w:color w:val="053856" w:themeColor="text1"/>
    </w:rPr>
  </w:style>
  <w:style w:type="paragraph" w:styleId="Heading1">
    <w:name w:val="heading 1"/>
    <w:next w:val="BodyText"/>
    <w:link w:val="Heading1Char"/>
    <w:autoRedefine/>
    <w:uiPriority w:val="9"/>
    <w:qFormat/>
    <w:rsid w:val="00506AEF"/>
    <w:pPr>
      <w:keepNext/>
      <w:keepLines/>
      <w:spacing w:after="140" w:line="240" w:lineRule="auto"/>
      <w:outlineLvl w:val="0"/>
    </w:pPr>
    <w:rPr>
      <w:rFonts w:ascii="Verdana" w:eastAsiaTheme="majorEastAsia" w:hAnsi="Verdana" w:cstheme="majorBidi"/>
      <w:b/>
      <w:bCs/>
      <w:color w:val="053856" w:themeColor="text1"/>
      <w:sz w:val="28"/>
      <w:szCs w:val="40"/>
    </w:rPr>
  </w:style>
  <w:style w:type="paragraph" w:styleId="Heading2">
    <w:name w:val="heading 2"/>
    <w:basedOn w:val="Heading1"/>
    <w:next w:val="BodyText"/>
    <w:link w:val="Heading2Char"/>
    <w:autoRedefine/>
    <w:uiPriority w:val="9"/>
    <w:qFormat/>
    <w:rsid w:val="00506AEF"/>
    <w:pPr>
      <w:numPr>
        <w:ilvl w:val="1"/>
      </w:numPr>
      <w:outlineLvl w:val="1"/>
    </w:pPr>
    <w:rPr>
      <w:bCs w:val="0"/>
      <w:sz w:val="26"/>
      <w:szCs w:val="36"/>
    </w:rPr>
  </w:style>
  <w:style w:type="paragraph" w:styleId="Heading3">
    <w:name w:val="heading 3"/>
    <w:basedOn w:val="Heading2"/>
    <w:next w:val="BodyText"/>
    <w:link w:val="Heading3Char"/>
    <w:autoRedefine/>
    <w:uiPriority w:val="9"/>
    <w:qFormat/>
    <w:rsid w:val="00903EE0"/>
    <w:pPr>
      <w:numPr>
        <w:ilvl w:val="0"/>
      </w:numPr>
      <w:outlineLvl w:val="2"/>
    </w:pPr>
    <w:rPr>
      <w:sz w:val="24"/>
      <w:szCs w:val="32"/>
    </w:rPr>
  </w:style>
  <w:style w:type="paragraph" w:styleId="Heading4">
    <w:name w:val="heading 4"/>
    <w:basedOn w:val="Heading3"/>
    <w:next w:val="BodyText"/>
    <w:link w:val="Heading4Char"/>
    <w:autoRedefine/>
    <w:uiPriority w:val="9"/>
    <w:qFormat/>
    <w:rsid w:val="0046639D"/>
    <w:pPr>
      <w:numPr>
        <w:ilvl w:val="3"/>
      </w:numPr>
      <w:outlineLvl w:val="3"/>
    </w:pPr>
    <w:rPr>
      <w:sz w:val="2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7D16"/>
    <w:pPr>
      <w:keepNext/>
      <w:keepLines/>
      <w:spacing w:before="40"/>
      <w:outlineLvl w:val="4"/>
    </w:pPr>
    <w:rPr>
      <w:rFonts w:ascii="Verdana" w:eastAsiaTheme="majorEastAsia" w:hAnsi="Verdan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639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6746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03E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6746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03E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85F9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er">
    <w:name w:val="SubHeader"/>
    <w:basedOn w:val="Normal"/>
    <w:uiPriority w:val="99"/>
    <w:qFormat/>
    <w:rsid w:val="00D51B9B"/>
    <w:rPr>
      <w:color w:val="3D709A" w:themeColor="accent4"/>
      <w:sz w:val="32"/>
      <w:szCs w:val="36"/>
    </w:rPr>
  </w:style>
  <w:style w:type="paragraph" w:styleId="Header">
    <w:name w:val="header"/>
    <w:basedOn w:val="Normal"/>
    <w:link w:val="HeaderChar"/>
    <w:uiPriority w:val="99"/>
    <w:unhideWhenUsed/>
    <w:rsid w:val="006662E0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autoRedefine/>
    <w:uiPriority w:val="99"/>
    <w:rsid w:val="008C19B4"/>
    <w:pPr>
      <w:tabs>
        <w:tab w:val="center" w:pos="4680"/>
        <w:tab w:val="right" w:pos="9214"/>
      </w:tabs>
      <w:ind w:right="357"/>
      <w:jc w:val="right"/>
    </w:pPr>
    <w:rPr>
      <w:rFonts w:ascii="NimbusSan" w:hAnsi="NimbusSan" w:cs="NimbusSan"/>
      <w:b/>
      <w:bCs/>
      <w:color w:val="00206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C19B4"/>
    <w:rPr>
      <w:rFonts w:ascii="NimbusSan" w:hAnsi="NimbusSan" w:cs="NimbusSan"/>
      <w:b/>
      <w:bCs/>
      <w:color w:val="002060"/>
      <w:sz w:val="16"/>
      <w:szCs w:val="16"/>
    </w:rPr>
  </w:style>
  <w:style w:type="paragraph" w:styleId="Title">
    <w:name w:val="Title"/>
    <w:next w:val="Normal"/>
    <w:link w:val="TitleChar"/>
    <w:autoRedefine/>
    <w:uiPriority w:val="10"/>
    <w:qFormat/>
    <w:rsid w:val="002A07F9"/>
    <w:pPr>
      <w:spacing w:line="240" w:lineRule="auto"/>
      <w:jc w:val="center"/>
    </w:pPr>
    <w:rPr>
      <w:rFonts w:ascii="Verdana" w:hAnsi="Verdana"/>
      <w:b/>
      <w:color w:val="053856" w:themeColor="text1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07F9"/>
    <w:rPr>
      <w:rFonts w:ascii="Verdana" w:hAnsi="Verdana"/>
      <w:b/>
      <w:color w:val="053856" w:themeColor="text1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06AEF"/>
    <w:rPr>
      <w:rFonts w:ascii="Verdana" w:eastAsiaTheme="majorEastAsia" w:hAnsi="Verdana" w:cstheme="majorBidi"/>
      <w:b/>
      <w:bCs/>
      <w:color w:val="053856" w:themeColor="text1"/>
      <w:sz w:val="28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662E0"/>
    <w:rPr>
      <w:color w:val="053856" w:themeColor="text1"/>
    </w:rPr>
  </w:style>
  <w:style w:type="paragraph" w:styleId="TOCHeading">
    <w:name w:val="TOC Heading"/>
    <w:basedOn w:val="Normal"/>
    <w:next w:val="Normal"/>
    <w:uiPriority w:val="39"/>
    <w:qFormat/>
    <w:rsid w:val="00D34F1C"/>
    <w:pPr>
      <w:spacing w:before="240" w:after="340"/>
    </w:pPr>
    <w:rPr>
      <w:b/>
      <w:bCs/>
      <w:sz w:val="32"/>
      <w:szCs w:val="40"/>
    </w:rPr>
  </w:style>
  <w:style w:type="paragraph" w:styleId="TOC1">
    <w:name w:val="toc 1"/>
    <w:next w:val="TOC2"/>
    <w:autoRedefine/>
    <w:uiPriority w:val="39"/>
    <w:unhideWhenUsed/>
    <w:qFormat/>
    <w:rsid w:val="003E7B7C"/>
    <w:pPr>
      <w:tabs>
        <w:tab w:val="left" w:pos="851"/>
        <w:tab w:val="right" w:leader="dot" w:pos="8544"/>
      </w:tabs>
      <w:spacing w:after="0" w:line="360" w:lineRule="auto"/>
      <w:ind w:left="851" w:hanging="851"/>
    </w:pPr>
    <w:rPr>
      <w:noProof/>
      <w:color w:val="053856" w:themeColor="text1"/>
      <w:sz w:val="28"/>
      <w:szCs w:val="28"/>
    </w:rPr>
  </w:style>
  <w:style w:type="paragraph" w:styleId="TOC2">
    <w:name w:val="toc 2"/>
    <w:next w:val="TOC3"/>
    <w:autoRedefine/>
    <w:uiPriority w:val="39"/>
    <w:unhideWhenUsed/>
    <w:qFormat/>
    <w:rsid w:val="003E7B7C"/>
    <w:pPr>
      <w:tabs>
        <w:tab w:val="left" w:pos="1134"/>
        <w:tab w:val="right" w:leader="dot" w:pos="8544"/>
      </w:tabs>
      <w:spacing w:after="0" w:line="360" w:lineRule="auto"/>
      <w:ind w:left="1134" w:hanging="709"/>
    </w:pPr>
    <w:rPr>
      <w:noProof/>
      <w:color w:val="053856" w:themeColor="text1"/>
      <w:sz w:val="24"/>
    </w:rPr>
  </w:style>
  <w:style w:type="paragraph" w:styleId="TOC3">
    <w:name w:val="toc 3"/>
    <w:next w:val="BodyText"/>
    <w:autoRedefine/>
    <w:uiPriority w:val="39"/>
    <w:unhideWhenUsed/>
    <w:qFormat/>
    <w:rsid w:val="003E7B7C"/>
    <w:pPr>
      <w:tabs>
        <w:tab w:val="left" w:pos="1418"/>
        <w:tab w:val="right" w:leader="dot" w:pos="8544"/>
      </w:tabs>
      <w:spacing w:after="100" w:line="360" w:lineRule="auto"/>
      <w:ind w:left="1418" w:hanging="567"/>
    </w:pPr>
    <w:rPr>
      <w:rFonts w:eastAsiaTheme="minorEastAsia"/>
      <w:noProof/>
      <w:color w:val="053856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506AEF"/>
    <w:rPr>
      <w:rFonts w:ascii="Verdana" w:eastAsiaTheme="majorEastAsia" w:hAnsi="Verdana" w:cstheme="majorBidi"/>
      <w:b/>
      <w:color w:val="053856" w:themeColor="text1"/>
      <w:sz w:val="2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03EE0"/>
    <w:rPr>
      <w:rFonts w:ascii="Verdana" w:eastAsiaTheme="majorEastAsia" w:hAnsi="Verdana" w:cstheme="majorBidi"/>
      <w:b/>
      <w:color w:val="8CB0D3" w:themeColor="accent3"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639D"/>
    <w:rPr>
      <w:rFonts w:ascii="Verdana" w:eastAsiaTheme="majorEastAsia" w:hAnsi="Verdana" w:cstheme="majorBidi"/>
      <w:b/>
      <w:color w:val="8CB0D3" w:themeColor="accent3"/>
      <w:szCs w:val="28"/>
    </w:rPr>
  </w:style>
  <w:style w:type="character" w:styleId="Hyperlink">
    <w:name w:val="Hyperlink"/>
    <w:basedOn w:val="BodyTextChar"/>
    <w:uiPriority w:val="99"/>
    <w:unhideWhenUsed/>
    <w:qFormat/>
    <w:rsid w:val="00D34F1C"/>
    <w:rPr>
      <w:rFonts w:ascii="Verdana" w:hAnsi="Verdana"/>
      <w:b/>
      <w:i w:val="0"/>
      <w:color w:val="A748B4" w:themeColor="accent2"/>
      <w:sz w:val="22"/>
      <w:u w:val="none"/>
    </w:rPr>
  </w:style>
  <w:style w:type="paragraph" w:styleId="BodyText">
    <w:name w:val="Body Text"/>
    <w:link w:val="BodyTextChar"/>
    <w:qFormat/>
    <w:rsid w:val="00211445"/>
    <w:pPr>
      <w:spacing w:after="0" w:line="240" w:lineRule="auto"/>
    </w:pPr>
    <w:rPr>
      <w:rFonts w:ascii="Verdana" w:hAnsi="Verdana"/>
      <w:color w:val="151515" w:themeColor="background2" w:themeShade="1A"/>
    </w:rPr>
  </w:style>
  <w:style w:type="character" w:customStyle="1" w:styleId="BodyTextChar">
    <w:name w:val="Body Text Char"/>
    <w:basedOn w:val="DefaultParagraphFont"/>
    <w:link w:val="BodyText"/>
    <w:rsid w:val="00211445"/>
    <w:rPr>
      <w:rFonts w:ascii="Verdana" w:hAnsi="Verdana"/>
      <w:color w:val="151515" w:themeColor="background2" w:themeShade="1A"/>
    </w:rPr>
  </w:style>
  <w:style w:type="character" w:styleId="Strong">
    <w:name w:val="Strong"/>
    <w:basedOn w:val="DefaultParagraphFont"/>
    <w:uiPriority w:val="1"/>
    <w:rsid w:val="00B77D16"/>
    <w:rPr>
      <w:rFonts w:ascii="Verdana" w:hAnsi="Verdana"/>
      <w:b/>
      <w:bCs/>
    </w:rPr>
  </w:style>
  <w:style w:type="paragraph" w:styleId="ListBullet">
    <w:name w:val="List Bullet"/>
    <w:next w:val="BodyText"/>
    <w:uiPriority w:val="2"/>
    <w:qFormat/>
    <w:rsid w:val="00D34F1C"/>
    <w:pPr>
      <w:numPr>
        <w:numId w:val="29"/>
      </w:numPr>
      <w:spacing w:before="120" w:after="0" w:line="240" w:lineRule="auto"/>
      <w:contextualSpacing/>
    </w:pPr>
    <w:rPr>
      <w:rFonts w:ascii="Verdana" w:hAnsi="Verdana"/>
      <w:color w:val="151515" w:themeColor="background2" w:themeShade="1A"/>
    </w:rPr>
  </w:style>
  <w:style w:type="paragraph" w:styleId="ListBullet2">
    <w:name w:val="List Bullet 2"/>
    <w:uiPriority w:val="2"/>
    <w:qFormat/>
    <w:rsid w:val="00D34F1C"/>
    <w:pPr>
      <w:numPr>
        <w:numId w:val="25"/>
      </w:numPr>
      <w:spacing w:before="120" w:after="0" w:line="360" w:lineRule="auto"/>
      <w:contextualSpacing/>
    </w:pPr>
    <w:rPr>
      <w:rFonts w:ascii="Verdana" w:hAnsi="Verdana"/>
      <w:color w:val="151515" w:themeColor="background2" w:themeShade="1A"/>
    </w:rPr>
  </w:style>
  <w:style w:type="paragraph" w:styleId="ListBullet3">
    <w:name w:val="List Bullet 3"/>
    <w:uiPriority w:val="2"/>
    <w:qFormat/>
    <w:rsid w:val="00D34F1C"/>
    <w:pPr>
      <w:numPr>
        <w:ilvl w:val="2"/>
        <w:numId w:val="2"/>
      </w:numPr>
      <w:spacing w:after="0" w:line="240" w:lineRule="auto"/>
      <w:contextualSpacing/>
    </w:pPr>
    <w:rPr>
      <w:rFonts w:ascii="Verdana" w:hAnsi="Verdana"/>
      <w:color w:val="151515" w:themeColor="background2" w:themeShade="1A"/>
    </w:rPr>
  </w:style>
  <w:style w:type="paragraph" w:styleId="ListBullet4">
    <w:name w:val="List Bullet 4"/>
    <w:uiPriority w:val="2"/>
    <w:qFormat/>
    <w:rsid w:val="00B77D16"/>
    <w:pPr>
      <w:numPr>
        <w:ilvl w:val="3"/>
        <w:numId w:val="2"/>
      </w:numPr>
      <w:spacing w:before="120" w:after="0" w:line="240" w:lineRule="auto"/>
      <w:contextualSpacing/>
    </w:pPr>
    <w:rPr>
      <w:rFonts w:ascii="Verdana" w:hAnsi="Verdana"/>
      <w:color w:val="053856" w:themeColor="text1"/>
    </w:rPr>
  </w:style>
  <w:style w:type="paragraph" w:styleId="ListNumber">
    <w:name w:val="List Number"/>
    <w:uiPriority w:val="3"/>
    <w:qFormat/>
    <w:rsid w:val="00D34F1C"/>
    <w:pPr>
      <w:numPr>
        <w:numId w:val="1"/>
      </w:numPr>
      <w:spacing w:before="120" w:after="0" w:line="240" w:lineRule="auto"/>
      <w:contextualSpacing/>
    </w:pPr>
    <w:rPr>
      <w:rFonts w:ascii="Verdana" w:hAnsi="Verdana"/>
      <w:color w:val="151515" w:themeColor="background2" w:themeShade="1A"/>
    </w:rPr>
  </w:style>
  <w:style w:type="paragraph" w:styleId="ListNumber2">
    <w:name w:val="List Number 2"/>
    <w:uiPriority w:val="3"/>
    <w:qFormat/>
    <w:rsid w:val="00D34F1C"/>
    <w:pPr>
      <w:numPr>
        <w:numId w:val="26"/>
      </w:numPr>
      <w:spacing w:before="120" w:after="0" w:line="240" w:lineRule="auto"/>
      <w:contextualSpacing/>
    </w:pPr>
    <w:rPr>
      <w:rFonts w:ascii="Verdana" w:hAnsi="Verdana"/>
      <w:color w:val="151515" w:themeColor="background2" w:themeShade="1A"/>
    </w:rPr>
  </w:style>
  <w:style w:type="paragraph" w:styleId="ListNumber3">
    <w:name w:val="List Number 3"/>
    <w:uiPriority w:val="3"/>
    <w:qFormat/>
    <w:rsid w:val="00D34F1C"/>
    <w:pPr>
      <w:numPr>
        <w:numId w:val="27"/>
      </w:numPr>
      <w:spacing w:before="120" w:after="0" w:line="240" w:lineRule="auto"/>
      <w:contextualSpacing/>
    </w:pPr>
    <w:rPr>
      <w:rFonts w:ascii="Verdana" w:hAnsi="Verdana"/>
      <w:color w:val="151515" w:themeColor="background2" w:themeShade="1A"/>
    </w:rPr>
  </w:style>
  <w:style w:type="paragraph" w:customStyle="1" w:styleId="TableFigureTitle">
    <w:name w:val="Table/Figure Title"/>
    <w:uiPriority w:val="5"/>
    <w:qFormat/>
    <w:rsid w:val="00903EE0"/>
    <w:pPr>
      <w:spacing w:before="180"/>
    </w:pPr>
    <w:rPr>
      <w:rFonts w:ascii="Verdana" w:hAnsi="Verdana"/>
      <w:b/>
      <w:bCs/>
      <w:color w:val="053856" w:themeColor="text1"/>
      <w:sz w:val="18"/>
    </w:rPr>
  </w:style>
  <w:style w:type="paragraph" w:styleId="FootnoteText">
    <w:name w:val="footnote text"/>
    <w:basedOn w:val="BodyText"/>
    <w:link w:val="FootnoteTextChar"/>
    <w:autoRedefine/>
    <w:uiPriority w:val="99"/>
    <w:semiHidden/>
    <w:unhideWhenUsed/>
    <w:rsid w:val="00AF5CE1"/>
    <w:rPr>
      <w:color w:val="053856" w:themeColor="text1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CE1"/>
    <w:rPr>
      <w:color w:val="053856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7685"/>
    <w:rPr>
      <w:vertAlign w:val="superscript"/>
    </w:rPr>
  </w:style>
  <w:style w:type="table" w:styleId="TableGrid">
    <w:name w:val="Table Grid"/>
    <w:basedOn w:val="TableNormal"/>
    <w:uiPriority w:val="39"/>
    <w:rsid w:val="005F7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BodyText"/>
    <w:next w:val="BodyText"/>
    <w:autoRedefine/>
    <w:uiPriority w:val="35"/>
    <w:qFormat/>
    <w:rsid w:val="00903EE0"/>
    <w:pPr>
      <w:spacing w:before="180" w:after="240"/>
    </w:pPr>
    <w:rPr>
      <w:iCs/>
      <w:color w:val="053856" w:themeColor="text1"/>
      <w:sz w:val="18"/>
      <w:szCs w:val="18"/>
    </w:rPr>
  </w:style>
  <w:style w:type="table" w:styleId="ListTable1Light-Accent1">
    <w:name w:val="List Table 1 Light Accent 1"/>
    <w:basedOn w:val="TableNormal"/>
    <w:uiPriority w:val="46"/>
    <w:rsid w:val="001A09A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F7E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F7E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CF5" w:themeFill="accent1" w:themeFillTint="33"/>
      </w:tcPr>
    </w:tblStylePr>
    <w:tblStylePr w:type="band1Horz">
      <w:tblPr/>
      <w:tcPr>
        <w:shd w:val="clear" w:color="auto" w:fill="CCFCF5" w:themeFill="accent1" w:themeFillTint="33"/>
      </w:tcPr>
    </w:tblStylePr>
  </w:style>
  <w:style w:type="paragraph" w:customStyle="1" w:styleId="TableText">
    <w:name w:val="Table Text"/>
    <w:uiPriority w:val="5"/>
    <w:qFormat/>
    <w:rsid w:val="00B77D16"/>
    <w:pPr>
      <w:spacing w:after="0" w:line="240" w:lineRule="auto"/>
    </w:pPr>
    <w:rPr>
      <w:rFonts w:ascii="Verdana" w:hAnsi="Verdana"/>
      <w:bCs/>
      <w:color w:val="053856" w:themeColor="text1"/>
      <w:sz w:val="20"/>
    </w:rPr>
  </w:style>
  <w:style w:type="table" w:styleId="ListTable1Light-Accent3">
    <w:name w:val="List Table 1 Light Accent 3"/>
    <w:basedOn w:val="TableNormal"/>
    <w:uiPriority w:val="46"/>
    <w:rsid w:val="00781A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FE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FE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FF6" w:themeFill="accent3" w:themeFillTint="33"/>
      </w:tcPr>
    </w:tblStylePr>
    <w:tblStylePr w:type="band1Horz">
      <w:tblPr/>
      <w:tcPr>
        <w:shd w:val="clear" w:color="auto" w:fill="E7EFF6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81A02"/>
    <w:pPr>
      <w:spacing w:after="0" w:line="240" w:lineRule="auto"/>
    </w:pPr>
    <w:tblPr>
      <w:tblStyleRowBandSize w:val="1"/>
      <w:tblStyleColBandSize w:val="1"/>
      <w:tblBorders>
        <w:top w:val="single" w:sz="4" w:space="0" w:color="B9CFE4" w:themeColor="accent3" w:themeTint="99"/>
        <w:bottom w:val="single" w:sz="4" w:space="0" w:color="B9CFE4" w:themeColor="accent3" w:themeTint="99"/>
        <w:insideH w:val="single" w:sz="4" w:space="0" w:color="B9CFE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FF6" w:themeFill="accent3" w:themeFillTint="33"/>
      </w:tcPr>
    </w:tblStylePr>
    <w:tblStylePr w:type="band1Horz">
      <w:tblPr/>
      <w:tcPr>
        <w:shd w:val="clear" w:color="auto" w:fill="E7EFF6" w:themeFill="accent3" w:themeFillTint="33"/>
      </w:tcPr>
    </w:tblStylePr>
  </w:style>
  <w:style w:type="table" w:styleId="ListTable2">
    <w:name w:val="List Table 2"/>
    <w:basedOn w:val="TableNormal"/>
    <w:uiPriority w:val="47"/>
    <w:rsid w:val="00781A02"/>
    <w:pPr>
      <w:spacing w:after="0" w:line="240" w:lineRule="auto"/>
    </w:pPr>
    <w:tblPr>
      <w:tblStyleRowBandSize w:val="1"/>
      <w:tblStyleColBandSize w:val="1"/>
      <w:tblBorders>
        <w:top w:val="single" w:sz="4" w:space="0" w:color="119DF1" w:themeColor="text1" w:themeTint="99"/>
        <w:bottom w:val="single" w:sz="4" w:space="0" w:color="119DF1" w:themeColor="text1" w:themeTint="99"/>
        <w:insideH w:val="single" w:sz="4" w:space="0" w:color="119DF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EFA" w:themeFill="text1" w:themeFillTint="33"/>
      </w:tcPr>
    </w:tblStylePr>
    <w:tblStylePr w:type="band1Horz">
      <w:tblPr/>
      <w:tcPr>
        <w:shd w:val="clear" w:color="auto" w:fill="AFDEFA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81A02"/>
    <w:pPr>
      <w:spacing w:after="0" w:line="240" w:lineRule="auto"/>
    </w:pPr>
    <w:tblPr>
      <w:tblStyleRowBandSize w:val="1"/>
      <w:tblStyleColBandSize w:val="1"/>
      <w:tblBorders>
        <w:top w:val="single" w:sz="4" w:space="0" w:color="68F7E3" w:themeColor="accent1" w:themeTint="99"/>
        <w:bottom w:val="single" w:sz="4" w:space="0" w:color="68F7E3" w:themeColor="accent1" w:themeTint="99"/>
        <w:insideH w:val="single" w:sz="4" w:space="0" w:color="68F7E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CF5" w:themeFill="accent1" w:themeFillTint="33"/>
      </w:tcPr>
    </w:tblStylePr>
    <w:tblStylePr w:type="band1Horz">
      <w:tblPr/>
      <w:tcPr>
        <w:shd w:val="clear" w:color="auto" w:fill="CCFC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81A02"/>
    <w:pPr>
      <w:spacing w:after="0" w:line="240" w:lineRule="auto"/>
    </w:pPr>
    <w:tblPr>
      <w:tblStyleRowBandSize w:val="1"/>
      <w:tblStyleColBandSize w:val="1"/>
      <w:tblBorders>
        <w:top w:val="single" w:sz="4" w:space="0" w:color="CA90D2" w:themeColor="accent2" w:themeTint="99"/>
        <w:bottom w:val="single" w:sz="4" w:space="0" w:color="CA90D2" w:themeColor="accent2" w:themeTint="99"/>
        <w:insideH w:val="single" w:sz="4" w:space="0" w:color="CA90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AF0" w:themeFill="accent2" w:themeFillTint="33"/>
      </w:tcPr>
    </w:tblStylePr>
    <w:tblStylePr w:type="band1Horz">
      <w:tblPr/>
      <w:tcPr>
        <w:shd w:val="clear" w:color="auto" w:fill="EDDAF0" w:themeFill="accent2" w:themeFillTint="33"/>
      </w:tcPr>
    </w:tblStylePr>
  </w:style>
  <w:style w:type="table" w:styleId="ListTable2-Accent4">
    <w:name w:val="List Table 2 Accent 4"/>
    <w:basedOn w:val="TableNormal"/>
    <w:uiPriority w:val="47"/>
    <w:rsid w:val="00781A02"/>
    <w:pPr>
      <w:spacing w:after="0" w:line="240" w:lineRule="auto"/>
    </w:pPr>
    <w:tblPr>
      <w:tblStyleRowBandSize w:val="1"/>
      <w:tblStyleColBandSize w:val="1"/>
      <w:tblBorders>
        <w:top w:val="single" w:sz="4" w:space="0" w:color="80A9CC" w:themeColor="accent4" w:themeTint="99"/>
        <w:bottom w:val="single" w:sz="4" w:space="0" w:color="80A9CC" w:themeColor="accent4" w:themeTint="99"/>
        <w:insideH w:val="single" w:sz="4" w:space="0" w:color="80A9C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2EE" w:themeFill="accent4" w:themeFillTint="33"/>
      </w:tcPr>
    </w:tblStylePr>
    <w:tblStylePr w:type="band1Horz">
      <w:tblPr/>
      <w:tcPr>
        <w:shd w:val="clear" w:color="auto" w:fill="D4E2EE" w:themeFill="accent4" w:themeFillTint="33"/>
      </w:tcPr>
    </w:tblStylePr>
  </w:style>
  <w:style w:type="table" w:styleId="ListTable2-Accent5">
    <w:name w:val="List Table 2 Accent 5"/>
    <w:aliases w:val="MSMITH List Table 2 - Accent 5"/>
    <w:basedOn w:val="TableNormal"/>
    <w:uiPriority w:val="47"/>
    <w:rsid w:val="00BD40E4"/>
    <w:pPr>
      <w:spacing w:after="0" w:line="240" w:lineRule="auto"/>
    </w:pPr>
    <w:tblPr>
      <w:tblStyleRowBandSize w:val="1"/>
    </w:tblPr>
    <w:tblStylePr w:type="firstRow">
      <w:rPr>
        <w:b/>
        <w:bCs/>
      </w:rPr>
      <w:tblPr/>
      <w:tcPr>
        <w:tcBorders>
          <w:top w:val="nil"/>
          <w:left w:val="nil"/>
          <w:bottom w:val="single" w:sz="4" w:space="0" w:color="2A7D78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CBEDEB" w:themeFill="accent5" w:themeFillTint="33"/>
      </w:tcPr>
    </w:tblStylePr>
    <w:tblStylePr w:type="swCell">
      <w:rPr>
        <w:b w:val="0"/>
      </w:rPr>
    </w:tblStylePr>
  </w:style>
  <w:style w:type="table" w:customStyle="1" w:styleId="MSmith">
    <w:name w:val="MSmith"/>
    <w:basedOn w:val="TableNormal"/>
    <w:uiPriority w:val="99"/>
    <w:rsid w:val="006226FE"/>
    <w:pPr>
      <w:spacing w:after="0" w:line="240" w:lineRule="auto"/>
    </w:pPr>
    <w:rPr>
      <w:b/>
      <w:sz w:val="18"/>
    </w:rPr>
    <w:tblPr>
      <w:tblStyleRowBandSize w:val="1"/>
    </w:tblPr>
    <w:tcPr>
      <w:shd w:val="clear" w:color="auto" w:fill="auto"/>
      <w:vAlign w:val="center"/>
    </w:tcPr>
    <w:tblStylePr w:type="firstRow">
      <w:rPr>
        <w:b w:val="0"/>
      </w:rPr>
      <w:tblPr/>
      <w:tcPr>
        <w:tcBorders>
          <w:top w:val="nil"/>
          <w:left w:val="nil"/>
          <w:bottom w:val="single" w:sz="12" w:space="0" w:color="2A7D78" w:themeColor="accent5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shd w:val="clear" w:color="auto" w:fill="CBEDEB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903EE0"/>
    <w:rPr>
      <w:rFonts w:asciiTheme="majorHAnsi" w:eastAsiaTheme="majorEastAsia" w:hAnsiTheme="majorHAnsi" w:cstheme="majorBidi"/>
      <w:i/>
      <w:iCs/>
      <w:color w:val="06746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903EE0"/>
    <w:rPr>
      <w:rFonts w:asciiTheme="majorHAnsi" w:eastAsiaTheme="majorEastAsia" w:hAnsiTheme="majorHAnsi" w:cstheme="majorBidi"/>
      <w:color w:val="085F92" w:themeColor="text1" w:themeTint="D8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8C19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F78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numbering" w:customStyle="1" w:styleId="CurrentList1">
    <w:name w:val="Current List1"/>
    <w:uiPriority w:val="99"/>
    <w:rsid w:val="00A0211A"/>
    <w:pPr>
      <w:numPr>
        <w:numId w:val="23"/>
      </w:numPr>
    </w:pPr>
  </w:style>
  <w:style w:type="numbering" w:customStyle="1" w:styleId="CurrentList2">
    <w:name w:val="Current List2"/>
    <w:uiPriority w:val="99"/>
    <w:rsid w:val="00A0211A"/>
    <w:pPr>
      <w:numPr>
        <w:numId w:val="24"/>
      </w:numPr>
    </w:pPr>
  </w:style>
  <w:style w:type="character" w:styleId="PageNumber">
    <w:name w:val="page number"/>
    <w:basedOn w:val="DefaultParagraphFont"/>
    <w:uiPriority w:val="99"/>
    <w:semiHidden/>
    <w:unhideWhenUsed/>
    <w:rsid w:val="0075618D"/>
  </w:style>
  <w:style w:type="character" w:customStyle="1" w:styleId="Heading5Char">
    <w:name w:val="Heading 5 Char"/>
    <w:basedOn w:val="DefaultParagraphFont"/>
    <w:link w:val="Heading5"/>
    <w:uiPriority w:val="9"/>
    <w:rsid w:val="00B77D16"/>
    <w:rPr>
      <w:rFonts w:ascii="Verdana" w:eastAsiaTheme="majorEastAsia" w:hAnsi="Verdana" w:cstheme="majorBidi"/>
      <w:color w:val="053856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46639D"/>
    <w:rPr>
      <w:rFonts w:asciiTheme="majorHAnsi" w:eastAsiaTheme="majorEastAsia" w:hAnsiTheme="majorHAnsi" w:cstheme="majorBidi"/>
      <w:color w:val="067465" w:themeColor="accent1" w:themeShade="7F"/>
    </w:rPr>
  </w:style>
  <w:style w:type="numbering" w:customStyle="1" w:styleId="CurrentList3">
    <w:name w:val="Current List3"/>
    <w:uiPriority w:val="99"/>
    <w:rsid w:val="00506AEF"/>
    <w:pPr>
      <w:numPr>
        <w:numId w:val="32"/>
      </w:numPr>
    </w:pPr>
  </w:style>
  <w:style w:type="numbering" w:customStyle="1" w:styleId="CurrentList4">
    <w:name w:val="Current List4"/>
    <w:uiPriority w:val="99"/>
    <w:rsid w:val="00506AEF"/>
    <w:pPr>
      <w:numPr>
        <w:numId w:val="33"/>
      </w:numPr>
    </w:pPr>
  </w:style>
  <w:style w:type="numbering" w:customStyle="1" w:styleId="CurrentList5">
    <w:name w:val="Current List5"/>
    <w:uiPriority w:val="99"/>
    <w:rsid w:val="00506AEF"/>
    <w:pPr>
      <w:numPr>
        <w:numId w:val="34"/>
      </w:numPr>
    </w:pPr>
  </w:style>
  <w:style w:type="paragraph" w:styleId="NoSpacing">
    <w:name w:val="No Spacing"/>
    <w:uiPriority w:val="1"/>
    <w:qFormat/>
    <w:rsid w:val="00D97B26"/>
    <w:pPr>
      <w:spacing w:after="0" w:line="240" w:lineRule="auto"/>
    </w:pPr>
    <w:rPr>
      <w:color w:val="151515" w:themeColor="background2" w:themeShade="1A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7F9"/>
    <w:pPr>
      <w:numPr>
        <w:ilvl w:val="1"/>
      </w:numPr>
      <w:spacing w:after="160"/>
    </w:pPr>
    <w:rPr>
      <w:rFonts w:eastAsiaTheme="minorEastAsia"/>
      <w:color w:val="0D92E1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07F9"/>
    <w:rPr>
      <w:rFonts w:eastAsiaTheme="minorEastAsia"/>
      <w:color w:val="0D92E1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5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5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5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9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5.jpeg"/><Relationship Id="rId18" Type="http://schemas.openxmlformats.org/officeDocument/2006/relationships/image" Target="media/image30.png"/><Relationship Id="rId26" Type="http://schemas.openxmlformats.org/officeDocument/2006/relationships/image" Target="media/image38.png"/><Relationship Id="rId21" Type="http://schemas.openxmlformats.org/officeDocument/2006/relationships/image" Target="media/image3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4.jpeg"/><Relationship Id="rId17" Type="http://schemas.openxmlformats.org/officeDocument/2006/relationships/image" Target="media/image29.jpeg"/><Relationship Id="rId25" Type="http://schemas.openxmlformats.org/officeDocument/2006/relationships/image" Target="media/image3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8.jpeg"/><Relationship Id="rId20" Type="http://schemas.openxmlformats.org/officeDocument/2006/relationships/image" Target="media/image32.png"/><Relationship Id="rId29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3.png"/><Relationship Id="rId24" Type="http://schemas.openxmlformats.org/officeDocument/2006/relationships/image" Target="media/image36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7.png"/><Relationship Id="rId23" Type="http://schemas.openxmlformats.org/officeDocument/2006/relationships/image" Target="media/image35.png"/><Relationship Id="rId28" Type="http://schemas.openxmlformats.org/officeDocument/2006/relationships/image" Target="media/image40.png"/><Relationship Id="rId36" Type="http://schemas.openxmlformats.org/officeDocument/2006/relationships/footer" Target="footer3.xml"/><Relationship Id="rId10" Type="http://schemas.openxmlformats.org/officeDocument/2006/relationships/image" Target="media/image22.jpeg"/><Relationship Id="rId19" Type="http://schemas.openxmlformats.org/officeDocument/2006/relationships/image" Target="media/image31.png"/><Relationship Id="rId31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6.png"/><Relationship Id="rId22" Type="http://schemas.openxmlformats.org/officeDocument/2006/relationships/image" Target="media/image34.png"/><Relationship Id="rId27" Type="http://schemas.openxmlformats.org/officeDocument/2006/relationships/image" Target="media/image39.png"/><Relationship Id="rId30" Type="http://schemas.openxmlformats.org/officeDocument/2006/relationships/image" Target="media/image42.png"/><Relationship Id="rId35" Type="http://schemas.openxmlformats.org/officeDocument/2006/relationships/header" Target="header2.xml"/><Relationship Id="rId8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7.png"/><Relationship Id="rId2" Type="http://schemas.openxmlformats.org/officeDocument/2006/relationships/image" Target="media/image46.png"/><Relationship Id="rId1" Type="http://schemas.openxmlformats.org/officeDocument/2006/relationships/image" Target="media/image45.png"/><Relationship Id="rId5" Type="http://schemas.openxmlformats.org/officeDocument/2006/relationships/image" Target="media/image49.png"/><Relationship Id="rId4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gif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Quals%20Dev%20NEW\04.%20Branding%20Documents\2025%20Branding\Awards%20Purpose%20Statement%20Template.dotx" TargetMode="External"/></Relationships>
</file>

<file path=word/theme/theme1.xml><?xml version="1.0" encoding="utf-8"?>
<a:theme xmlns:a="http://schemas.openxmlformats.org/drawingml/2006/main" name="Michael Smith Health Research BC theme_v4">
  <a:themeElements>
    <a:clrScheme name="SEG AWARDS">
      <a:dk1>
        <a:srgbClr val="053856"/>
      </a:dk1>
      <a:lt1>
        <a:srgbClr val="FFFFFF"/>
      </a:lt1>
      <a:dk2>
        <a:srgbClr val="494B4F"/>
      </a:dk2>
      <a:lt2>
        <a:srgbClr val="D2D2D2"/>
      </a:lt2>
      <a:accent1>
        <a:srgbClr val="0CEACC"/>
      </a:accent1>
      <a:accent2>
        <a:srgbClr val="A748B4"/>
      </a:accent2>
      <a:accent3>
        <a:srgbClr val="8CB0D3"/>
      </a:accent3>
      <a:accent4>
        <a:srgbClr val="3D709A"/>
      </a:accent4>
      <a:accent5>
        <a:srgbClr val="2A7D78"/>
      </a:accent5>
      <a:accent6>
        <a:srgbClr val="01ACD8"/>
      </a:accent6>
      <a:hlink>
        <a:srgbClr val="3D709A"/>
      </a:hlink>
      <a:folHlink>
        <a:srgbClr val="2E8C87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E7668-09F7-455A-971F-502B1C78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Awards Purpose Statement Template</Template>
  <TotalTime>40</TotalTime>
  <Pages>26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Sergeant</dc:creator>
  <cp:keywords/>
  <dc:description/>
  <cp:lastModifiedBy>Melanie Sergeant</cp:lastModifiedBy>
  <cp:revision>2</cp:revision>
  <cp:lastPrinted>2021-04-06T16:19:00Z</cp:lastPrinted>
  <dcterms:created xsi:type="dcterms:W3CDTF">2025-05-29T14:57:00Z</dcterms:created>
  <dcterms:modified xsi:type="dcterms:W3CDTF">2025-05-29T15:40:00Z</dcterms:modified>
</cp:coreProperties>
</file>